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2DF84" w14:textId="77777777" w:rsidR="00D637DF" w:rsidRPr="005F537A" w:rsidRDefault="00D637DF" w:rsidP="0001323D">
      <w:pPr>
        <w:pStyle w:val="DocumentTitle"/>
      </w:pPr>
    </w:p>
    <w:p w14:paraId="3A05A637" w14:textId="77777777" w:rsidR="00446AFD" w:rsidRDefault="00446AFD" w:rsidP="0001323D">
      <w:pPr>
        <w:pStyle w:val="DocumentTitle"/>
      </w:pPr>
    </w:p>
    <w:p w14:paraId="1C9D28F9" w14:textId="77777777" w:rsidR="00BD62F9" w:rsidRPr="005F537A" w:rsidRDefault="00BD62F9" w:rsidP="0001323D">
      <w:pPr>
        <w:pStyle w:val="DocumentTitle"/>
      </w:pPr>
    </w:p>
    <w:p w14:paraId="289BAB2F" w14:textId="19386AC7" w:rsidR="007D55B8" w:rsidRPr="005F537A" w:rsidRDefault="002D0D04" w:rsidP="0001323D">
      <w:pPr>
        <w:pStyle w:val="DocumentTitle"/>
      </w:pPr>
      <w:r w:rsidRPr="005F537A">
        <w:t xml:space="preserve">President’s Women </w:t>
      </w:r>
      <w:r w:rsidRPr="005F537A">
        <w:rPr>
          <w:sz w:val="68"/>
          <w:szCs w:val="68"/>
        </w:rPr>
        <w:t>In Tennis Scholarship</w:t>
      </w:r>
    </w:p>
    <w:p w14:paraId="7702FF6A" w14:textId="283A03A8" w:rsidR="007D55B8" w:rsidRPr="005F537A" w:rsidRDefault="002D0D04" w:rsidP="0001323D">
      <w:pPr>
        <w:pStyle w:val="Heading1"/>
      </w:pPr>
      <w:r w:rsidRPr="005F537A">
        <w:t>Application form</w:t>
      </w:r>
    </w:p>
    <w:p w14:paraId="490D8170" w14:textId="0AA839C5" w:rsidR="00D637DF" w:rsidRPr="005F537A" w:rsidRDefault="002D0D04" w:rsidP="0001323D">
      <w:pPr>
        <w:pStyle w:val="IntroductionText"/>
      </w:pPr>
      <w:r w:rsidRPr="005F537A">
        <w:t xml:space="preserve">Tennis Australia </w:t>
      </w:r>
      <w:r w:rsidR="001E7DB9">
        <w:t>Business &amp; Venue Management Course</w:t>
      </w:r>
      <w:r w:rsidR="007D55B8" w:rsidRPr="005F537A">
        <w:br w:type="page"/>
      </w:r>
    </w:p>
    <w:p w14:paraId="4EC8797A" w14:textId="40A7580E" w:rsidR="0040173C" w:rsidRPr="005F537A" w:rsidRDefault="0040173C" w:rsidP="0040173C">
      <w:pPr>
        <w:pStyle w:val="Heading2"/>
      </w:pPr>
      <w:bookmarkStart w:id="0" w:name="_Toc144807993"/>
      <w:r w:rsidRPr="005F537A">
        <w:lastRenderedPageBreak/>
        <w:t>Overview</w:t>
      </w:r>
    </w:p>
    <w:p w14:paraId="5F2B005E" w14:textId="77777777" w:rsidR="008753CE" w:rsidRPr="005F537A" w:rsidRDefault="008753CE" w:rsidP="00920BCA">
      <w:pPr>
        <w:pStyle w:val="Subheading"/>
      </w:pPr>
    </w:p>
    <w:p w14:paraId="704C12BE" w14:textId="3EA51BDF" w:rsidR="00920BCA" w:rsidRPr="005F537A" w:rsidRDefault="002D0D04" w:rsidP="00920BCA">
      <w:pPr>
        <w:pStyle w:val="Subheading"/>
      </w:pPr>
      <w:r w:rsidRPr="005F537A">
        <w:t>Purpose</w:t>
      </w:r>
    </w:p>
    <w:p w14:paraId="31780061" w14:textId="66068577" w:rsidR="00920BCA" w:rsidRPr="005F537A" w:rsidRDefault="002D0D04" w:rsidP="00920BCA">
      <w:r w:rsidRPr="005F537A">
        <w:t>Tennis Australia is committed to increasing the number and quality of women Tennis coaches in Australia. To achieve this aim, Tennis Australia is providing an opportunity for women coaches to access funding to support their completion of a Tennis Australia coaching qualification. Scholarship recipients will also be provided with access to mentoring during the completion of their studies.</w:t>
      </w:r>
    </w:p>
    <w:p w14:paraId="7684B592" w14:textId="77777777" w:rsidR="002D0D04" w:rsidRPr="005F537A" w:rsidRDefault="002D0D04" w:rsidP="00920BCA"/>
    <w:p w14:paraId="72FECAA6" w14:textId="76259A35" w:rsidR="002D0D04" w:rsidRPr="005F537A" w:rsidRDefault="002D0D04" w:rsidP="002D0D04">
      <w:pPr>
        <w:pStyle w:val="Subheading"/>
      </w:pPr>
      <w:r w:rsidRPr="005F537A">
        <w:t>Scholarship Benefits</w:t>
      </w:r>
    </w:p>
    <w:p w14:paraId="20D90FD9" w14:textId="272E15D0" w:rsidR="002D0D04" w:rsidRDefault="002D0D04" w:rsidP="00920BCA">
      <w:pPr>
        <w:pStyle w:val="ListParagraph"/>
        <w:numPr>
          <w:ilvl w:val="0"/>
          <w:numId w:val="16"/>
        </w:numPr>
      </w:pPr>
      <w:r w:rsidRPr="005F537A">
        <w:t>A contribution of up to $</w:t>
      </w:r>
      <w:r w:rsidR="00193DDC">
        <w:t>2</w:t>
      </w:r>
      <w:r w:rsidR="00013A07" w:rsidRPr="005F537A">
        <w:t>,</w:t>
      </w:r>
      <w:r w:rsidR="00193DDC">
        <w:t>750</w:t>
      </w:r>
      <w:r w:rsidRPr="005F537A">
        <w:t>.00 (inc. GST) towards the course fee. The full cost of the course is $</w:t>
      </w:r>
      <w:r w:rsidR="00A04AAB">
        <w:t>5</w:t>
      </w:r>
      <w:r w:rsidR="00013A07" w:rsidRPr="005F537A">
        <w:t>,</w:t>
      </w:r>
      <w:r w:rsidR="00A04AAB">
        <w:t>5</w:t>
      </w:r>
      <w:r w:rsidRPr="005F537A">
        <w:t>00 (inc. GST)</w:t>
      </w:r>
    </w:p>
    <w:p w14:paraId="70FB8EF9" w14:textId="77777777" w:rsidR="00D217DA" w:rsidRPr="005F537A" w:rsidRDefault="00D217DA" w:rsidP="00D217DA">
      <w:pPr>
        <w:pStyle w:val="ListParagraph"/>
        <w:numPr>
          <w:ilvl w:val="0"/>
          <w:numId w:val="0"/>
        </w:numPr>
        <w:ind w:left="720"/>
      </w:pPr>
    </w:p>
    <w:p w14:paraId="35A3C02D" w14:textId="2D18D3A7" w:rsidR="002D0D04" w:rsidRPr="005F537A" w:rsidRDefault="002D0D04" w:rsidP="002D0D04">
      <w:pPr>
        <w:pStyle w:val="Subheading"/>
      </w:pPr>
      <w:r w:rsidRPr="005F537A">
        <w:t>Selection Criteria</w:t>
      </w:r>
    </w:p>
    <w:p w14:paraId="66103FD5" w14:textId="050EA111" w:rsidR="002D0D04" w:rsidRPr="005F537A" w:rsidRDefault="002D0D04" w:rsidP="002D0D04">
      <w:r w:rsidRPr="005F537A">
        <w:t>Scholarship holders will be selected based on the following criteria:</w:t>
      </w:r>
    </w:p>
    <w:p w14:paraId="184919FF" w14:textId="07088BD4" w:rsidR="002D0D04" w:rsidRPr="005F537A" w:rsidRDefault="002D0D04" w:rsidP="008F2C3D">
      <w:pPr>
        <w:pStyle w:val="ListParagraph"/>
        <w:numPr>
          <w:ilvl w:val="0"/>
          <w:numId w:val="17"/>
        </w:numPr>
      </w:pPr>
      <w:r w:rsidRPr="005F537A">
        <w:t>Be an Australian citizen or Australian permanent resident</w:t>
      </w:r>
    </w:p>
    <w:p w14:paraId="54176CB9" w14:textId="6E6A168E" w:rsidR="002D0D04" w:rsidRPr="005F537A" w:rsidRDefault="002D0D04" w:rsidP="008F2C3D">
      <w:pPr>
        <w:pStyle w:val="ListParagraph"/>
        <w:numPr>
          <w:ilvl w:val="0"/>
          <w:numId w:val="17"/>
        </w:numPr>
      </w:pPr>
      <w:r w:rsidRPr="005F537A">
        <w:t xml:space="preserve">Be a Tennis Australia Coach Member </w:t>
      </w:r>
    </w:p>
    <w:p w14:paraId="2A2E5A5B" w14:textId="1D40D263" w:rsidR="002D0D04" w:rsidRPr="005F537A" w:rsidRDefault="002D0D04" w:rsidP="008F2C3D">
      <w:pPr>
        <w:pStyle w:val="ListParagraph"/>
        <w:numPr>
          <w:ilvl w:val="0"/>
          <w:numId w:val="17"/>
        </w:numPr>
      </w:pPr>
      <w:r w:rsidRPr="005F537A">
        <w:t>Be aged 1</w:t>
      </w:r>
      <w:r w:rsidR="00013A07" w:rsidRPr="005F537A">
        <w:t>8</w:t>
      </w:r>
      <w:r w:rsidRPr="005F537A">
        <w:t xml:space="preserve"> years or over at the time of application</w:t>
      </w:r>
    </w:p>
    <w:p w14:paraId="5D8CCBF1" w14:textId="7723AFBA" w:rsidR="002D0D04" w:rsidRPr="005F537A" w:rsidRDefault="002D0D04" w:rsidP="008F2C3D">
      <w:pPr>
        <w:pStyle w:val="ListParagraph"/>
        <w:numPr>
          <w:ilvl w:val="0"/>
          <w:numId w:val="17"/>
        </w:numPr>
      </w:pPr>
      <w:r w:rsidRPr="005F537A">
        <w:t xml:space="preserve">Currently </w:t>
      </w:r>
      <w:r w:rsidR="004E4682">
        <w:t>working in the tennis industry for a</w:t>
      </w:r>
      <w:r w:rsidRPr="005F537A">
        <w:t xml:space="preserve"> minimum of </w:t>
      </w:r>
      <w:r w:rsidR="00013A07" w:rsidRPr="005F537A">
        <w:t>twenty</w:t>
      </w:r>
      <w:r w:rsidRPr="005F537A">
        <w:t xml:space="preserve"> hours per week</w:t>
      </w:r>
    </w:p>
    <w:p w14:paraId="1E9A60AA" w14:textId="36E0372C" w:rsidR="002D0D04" w:rsidRPr="005F537A" w:rsidRDefault="002D0D04" w:rsidP="008F2C3D">
      <w:pPr>
        <w:pStyle w:val="ListParagraph"/>
        <w:numPr>
          <w:ilvl w:val="0"/>
          <w:numId w:val="17"/>
        </w:numPr>
      </w:pPr>
      <w:r w:rsidRPr="005F537A">
        <w:t xml:space="preserve">Have a supervising coach who is at least Club Professional (Level 2) qualified </w:t>
      </w:r>
    </w:p>
    <w:p w14:paraId="780DF5D6" w14:textId="7F2D3CFA" w:rsidR="002D0D04" w:rsidRPr="005F537A" w:rsidRDefault="002D0D04" w:rsidP="008F2C3D">
      <w:pPr>
        <w:pStyle w:val="ListParagraph"/>
        <w:numPr>
          <w:ilvl w:val="0"/>
          <w:numId w:val="17"/>
        </w:numPr>
      </w:pPr>
      <w:r w:rsidRPr="005F537A">
        <w:t>Commitment to the sport of Tennis</w:t>
      </w:r>
    </w:p>
    <w:p w14:paraId="562658F5" w14:textId="4B190179" w:rsidR="008F2C3D" w:rsidRPr="005F537A" w:rsidRDefault="008F2C3D" w:rsidP="008F2C3D">
      <w:pPr>
        <w:pStyle w:val="ListParagraph"/>
        <w:numPr>
          <w:ilvl w:val="0"/>
          <w:numId w:val="17"/>
        </w:numPr>
      </w:pPr>
      <w:r w:rsidRPr="005F537A">
        <w:t>Completion of the President’s Women In Tennis Scholarship application form and submission of the form before the course application closing date</w:t>
      </w:r>
    </w:p>
    <w:p w14:paraId="61C76629" w14:textId="5B735025" w:rsidR="008F2C3D" w:rsidRPr="005F537A" w:rsidRDefault="008F2C3D" w:rsidP="008F2C3D">
      <w:pPr>
        <w:pStyle w:val="ListParagraph"/>
        <w:numPr>
          <w:ilvl w:val="0"/>
          <w:numId w:val="17"/>
        </w:numPr>
      </w:pPr>
      <w:r w:rsidRPr="005F537A">
        <w:t>Completion of the relevant coaching course online application form before the course application closing date</w:t>
      </w:r>
    </w:p>
    <w:p w14:paraId="7DA95140" w14:textId="75DF56D3" w:rsidR="002D0D04" w:rsidRPr="005F537A" w:rsidRDefault="002D0D04" w:rsidP="002D0D04">
      <w:r w:rsidRPr="005F537A">
        <w:t xml:space="preserve">There are a limited number of </w:t>
      </w:r>
      <w:r w:rsidR="008F2C3D" w:rsidRPr="005F537A">
        <w:t>scholarships</w:t>
      </w:r>
      <w:r w:rsidRPr="005F537A">
        <w:t xml:space="preserve"> available for coach course. If no suitable </w:t>
      </w:r>
      <w:r w:rsidR="008F2C3D" w:rsidRPr="005F537A">
        <w:t>scholarship</w:t>
      </w:r>
      <w:r w:rsidRPr="005F537A">
        <w:t xml:space="preserve"> applications are received during the application period, Tennis Australia reserves the right not </w:t>
      </w:r>
      <w:r w:rsidR="008F2C3D" w:rsidRPr="005F537A">
        <w:t xml:space="preserve">to </w:t>
      </w:r>
      <w:r w:rsidRPr="005F537A">
        <w:t xml:space="preserve">offer a scholarship. Tennis Australia’s decision regarding the award of the scholarships will be final and no correspondence will be entered into. </w:t>
      </w:r>
    </w:p>
    <w:p w14:paraId="484C1C8E" w14:textId="77777777" w:rsidR="002D0D04" w:rsidRPr="005F537A" w:rsidRDefault="002D0D04" w:rsidP="00920BCA"/>
    <w:p w14:paraId="120DE8DA" w14:textId="37161F7C" w:rsidR="002D0D04" w:rsidRPr="005F537A" w:rsidRDefault="002D0D04" w:rsidP="002D0D04">
      <w:pPr>
        <w:pStyle w:val="Subheading"/>
      </w:pPr>
      <w:r w:rsidRPr="005F537A">
        <w:t>Selection Panel</w:t>
      </w:r>
    </w:p>
    <w:p w14:paraId="3AAAB2BC" w14:textId="414AED16" w:rsidR="002D0D04" w:rsidRPr="005F537A" w:rsidRDefault="008F2C3D" w:rsidP="002D0D04">
      <w:r w:rsidRPr="005F537A">
        <w:t xml:space="preserve">The selection panel will consist of the </w:t>
      </w:r>
      <w:r w:rsidR="00013A07" w:rsidRPr="005F537A">
        <w:t>Tennis Australia Performance Coach Development Manager (Belinda Colaneri)</w:t>
      </w:r>
      <w:r w:rsidRPr="005F537A">
        <w:t xml:space="preserve"> and the Tennis Australia</w:t>
      </w:r>
      <w:r w:rsidR="004A4734">
        <w:t xml:space="preserve"> Education &amp; Professional Learning Manager, Scott Rawlins</w:t>
      </w:r>
      <w:r w:rsidRPr="005F537A">
        <w:t xml:space="preserve">. </w:t>
      </w:r>
    </w:p>
    <w:p w14:paraId="4630CC19" w14:textId="729F7FDD" w:rsidR="002D0D04" w:rsidRPr="005F537A" w:rsidRDefault="008F2C3D" w:rsidP="00920BCA">
      <w:r w:rsidRPr="005F537A">
        <w:t xml:space="preserve">Tennis Australia will notify the successful applications in writing after </w:t>
      </w:r>
      <w:r w:rsidR="00533349">
        <w:t>Block 1 workshop is completed in March 2026</w:t>
      </w:r>
      <w:r w:rsidRPr="005F537A">
        <w:t>.</w:t>
      </w:r>
    </w:p>
    <w:bookmarkEnd w:id="0"/>
    <w:p w14:paraId="654E98B8" w14:textId="79C20CDE" w:rsidR="00547354" w:rsidRPr="005F537A" w:rsidRDefault="00547354">
      <w:pPr>
        <w:widowControl/>
        <w:spacing w:before="0" w:line="240" w:lineRule="auto"/>
      </w:pPr>
      <w:r w:rsidRPr="005F537A">
        <w:br w:type="page"/>
      </w:r>
    </w:p>
    <w:p w14:paraId="2474A413" w14:textId="77777777" w:rsidR="00FC03AE" w:rsidRPr="005F537A" w:rsidRDefault="00FC03AE" w:rsidP="00F217DB"/>
    <w:p w14:paraId="25FABEC4" w14:textId="28B2B652" w:rsidR="007D3848" w:rsidRPr="005F537A" w:rsidRDefault="007D3848" w:rsidP="00547354">
      <w:pPr>
        <w:widowControl/>
        <w:spacing w:before="0" w:line="240" w:lineRule="auto"/>
        <w:rPr>
          <w:rFonts w:cs="Archivo"/>
          <w:b/>
          <w:bCs/>
          <w:color w:val="0A6DFF" w:themeColor="accent1"/>
        </w:rPr>
        <w:sectPr w:rsidR="007D3848" w:rsidRPr="005F537A" w:rsidSect="00446AFD">
          <w:headerReference w:type="default" r:id="rId11"/>
          <w:footerReference w:type="default" r:id="rId12"/>
          <w:headerReference w:type="first" r:id="rId13"/>
          <w:pgSz w:w="11906" w:h="16838"/>
          <w:pgMar w:top="2854" w:right="979" w:bottom="1308" w:left="1004" w:header="0" w:footer="825" w:gutter="0"/>
          <w:pgNumType w:start="0"/>
          <w:cols w:space="708"/>
          <w:titlePg/>
          <w:docGrid w:linePitch="360"/>
        </w:sectPr>
      </w:pPr>
    </w:p>
    <w:p w14:paraId="662804A4" w14:textId="77777777" w:rsidR="00547354" w:rsidRPr="005F537A" w:rsidRDefault="00547354" w:rsidP="00547354">
      <w:pPr>
        <w:pStyle w:val="Heading2"/>
      </w:pPr>
      <w:r w:rsidRPr="005F537A">
        <w:t>Application Form</w:t>
      </w:r>
    </w:p>
    <w:p w14:paraId="434B0BA5" w14:textId="77777777" w:rsidR="00547354" w:rsidRPr="005F537A" w:rsidRDefault="00547354" w:rsidP="00F217DB">
      <w:pPr>
        <w:pStyle w:val="Subheading"/>
      </w:pPr>
    </w:p>
    <w:p w14:paraId="1345C08F" w14:textId="2846E850" w:rsidR="00E76765" w:rsidRPr="005F537A" w:rsidRDefault="008F2C3D" w:rsidP="00F217DB">
      <w:pPr>
        <w:pStyle w:val="Subheading"/>
      </w:pPr>
      <w:r w:rsidRPr="005F537A">
        <w:t>Name:</w:t>
      </w:r>
      <w:r w:rsidR="007D3848" w:rsidRPr="005F537A">
        <w:t xml:space="preserve">  </w:t>
      </w:r>
      <w:r w:rsidR="007D3848" w:rsidRPr="005F537A">
        <w:rPr>
          <w:color w:val="auto"/>
        </w:rPr>
        <w:t>___________________________________</w:t>
      </w:r>
    </w:p>
    <w:p w14:paraId="1502FB9A" w14:textId="77777777" w:rsidR="008F2C3D" w:rsidRPr="005F537A" w:rsidRDefault="008F2C3D" w:rsidP="00F217DB">
      <w:pPr>
        <w:pStyle w:val="Subheading"/>
      </w:pPr>
    </w:p>
    <w:p w14:paraId="3D323792" w14:textId="38B361B4" w:rsidR="008F2C3D" w:rsidRPr="005F537A" w:rsidRDefault="008F2C3D" w:rsidP="008F2C3D">
      <w:pPr>
        <w:pStyle w:val="Subheading"/>
      </w:pPr>
      <w:r w:rsidRPr="005F537A">
        <w:t>Email:</w:t>
      </w:r>
      <w:r w:rsidR="007D3848" w:rsidRPr="005F537A">
        <w:t xml:space="preserve">  </w:t>
      </w:r>
      <w:r w:rsidR="007D3848" w:rsidRPr="005F537A">
        <w:rPr>
          <w:color w:val="auto"/>
        </w:rPr>
        <w:t>___________________________________</w:t>
      </w:r>
    </w:p>
    <w:p w14:paraId="3DFEC266" w14:textId="77777777" w:rsidR="008F2C3D" w:rsidRPr="005F537A" w:rsidRDefault="008F2C3D" w:rsidP="008F2C3D">
      <w:pPr>
        <w:pStyle w:val="Subheading"/>
      </w:pPr>
    </w:p>
    <w:p w14:paraId="4A8AB26E" w14:textId="0654FB12" w:rsidR="008F2C3D" w:rsidRPr="005F537A" w:rsidRDefault="008F2C3D" w:rsidP="008F2C3D">
      <w:pPr>
        <w:pStyle w:val="Subheading"/>
      </w:pPr>
      <w:r w:rsidRPr="005F537A">
        <w:t>Phone:</w:t>
      </w:r>
      <w:r w:rsidR="007D3848" w:rsidRPr="005F537A">
        <w:t xml:space="preserve">  </w:t>
      </w:r>
      <w:r w:rsidR="007D3848" w:rsidRPr="005F537A">
        <w:rPr>
          <w:color w:val="auto"/>
        </w:rPr>
        <w:t>__________________________________</w:t>
      </w:r>
    </w:p>
    <w:p w14:paraId="4D420BD8" w14:textId="77777777" w:rsidR="008F2C3D" w:rsidRPr="005F537A" w:rsidRDefault="008F2C3D" w:rsidP="008F2C3D">
      <w:pPr>
        <w:pStyle w:val="Subheading"/>
      </w:pPr>
    </w:p>
    <w:p w14:paraId="45EC105C" w14:textId="6FFD6726" w:rsidR="008F2C3D" w:rsidRPr="005F537A" w:rsidRDefault="008F2C3D" w:rsidP="008F2C3D">
      <w:pPr>
        <w:pStyle w:val="Subheading"/>
      </w:pPr>
      <w:r w:rsidRPr="005F537A">
        <w:t>State</w:t>
      </w:r>
      <w:r w:rsidR="00013A07" w:rsidRPr="005F537A">
        <w:t>/Territory</w:t>
      </w:r>
      <w:r w:rsidRPr="005F537A">
        <w:t>:</w:t>
      </w:r>
      <w:r w:rsidR="007D3848" w:rsidRPr="005F537A">
        <w:t xml:space="preserve">  </w:t>
      </w:r>
      <w:r w:rsidR="007D3848" w:rsidRPr="005F537A">
        <w:rPr>
          <w:color w:val="auto"/>
        </w:rPr>
        <w:t>__________________________</w:t>
      </w:r>
    </w:p>
    <w:p w14:paraId="50713F2B" w14:textId="77777777" w:rsidR="008F2C3D" w:rsidRPr="005F537A" w:rsidRDefault="008F2C3D" w:rsidP="008F2C3D">
      <w:pPr>
        <w:pStyle w:val="Subheading"/>
      </w:pPr>
    </w:p>
    <w:p w14:paraId="5D450FD9" w14:textId="27929070" w:rsidR="008F2C3D" w:rsidRPr="005F537A" w:rsidRDefault="008F2C3D" w:rsidP="008F2C3D">
      <w:pPr>
        <w:pStyle w:val="Subheading"/>
      </w:pPr>
      <w:r w:rsidRPr="005F537A">
        <w:t>Background Information</w:t>
      </w:r>
    </w:p>
    <w:p w14:paraId="3D7DDE42" w14:textId="24720E32" w:rsidR="008F2C3D" w:rsidRPr="005F537A" w:rsidRDefault="008F2C3D" w:rsidP="008F2C3D">
      <w:r w:rsidRPr="005F537A">
        <w:t>1. Briefly outline your Tennis coaching career to date</w:t>
      </w:r>
      <w:r w:rsidR="008F58BD">
        <w:t xml:space="preserve"> or your tennis administration career to date</w:t>
      </w:r>
      <w:r w:rsidR="00EF2207">
        <w:t>:</w:t>
      </w:r>
    </w:p>
    <w:p w14:paraId="007B5004" w14:textId="77777777" w:rsidR="00547354" w:rsidRPr="005F537A" w:rsidRDefault="00547354" w:rsidP="008F2C3D"/>
    <w:p w14:paraId="02C76CCB" w14:textId="77777777" w:rsidR="00547354" w:rsidRPr="005F537A" w:rsidRDefault="00547354" w:rsidP="008F2C3D"/>
    <w:p w14:paraId="5E8DF119" w14:textId="77777777" w:rsidR="00547354" w:rsidRPr="005F537A" w:rsidRDefault="00547354" w:rsidP="008F2C3D"/>
    <w:p w14:paraId="414B7C32" w14:textId="77777777" w:rsidR="00547354" w:rsidRPr="005F537A" w:rsidRDefault="00547354" w:rsidP="008F2C3D"/>
    <w:p w14:paraId="78CD11FB" w14:textId="77777777" w:rsidR="00547354" w:rsidRPr="005F537A" w:rsidRDefault="00547354" w:rsidP="008F2C3D"/>
    <w:p w14:paraId="6CF48E5D" w14:textId="77777777" w:rsidR="00547354" w:rsidRPr="005F537A" w:rsidRDefault="00547354" w:rsidP="008F2C3D"/>
    <w:p w14:paraId="7E888A11" w14:textId="77777777" w:rsidR="00547354" w:rsidRPr="005F537A" w:rsidRDefault="00547354" w:rsidP="008F2C3D"/>
    <w:p w14:paraId="5BC20F6F" w14:textId="77777777" w:rsidR="00547354" w:rsidRPr="005F537A" w:rsidRDefault="00547354" w:rsidP="008F2C3D"/>
    <w:p w14:paraId="55F297D1" w14:textId="77777777" w:rsidR="00547354" w:rsidRPr="005F537A" w:rsidRDefault="00547354" w:rsidP="008F2C3D"/>
    <w:p w14:paraId="49A79B0D" w14:textId="77777777" w:rsidR="00547354" w:rsidRPr="005F537A" w:rsidRDefault="00547354" w:rsidP="008F2C3D"/>
    <w:p w14:paraId="5A284598" w14:textId="77777777" w:rsidR="00547354" w:rsidRPr="005F537A" w:rsidRDefault="00547354" w:rsidP="008F2C3D"/>
    <w:p w14:paraId="41A38D8B" w14:textId="77777777" w:rsidR="00547354" w:rsidRPr="005F537A" w:rsidRDefault="00547354" w:rsidP="008F2C3D"/>
    <w:p w14:paraId="7000532E" w14:textId="77777777" w:rsidR="00547354" w:rsidRPr="005F537A" w:rsidRDefault="00547354" w:rsidP="008F2C3D"/>
    <w:p w14:paraId="7FC14210" w14:textId="77777777" w:rsidR="00547354" w:rsidRPr="005F537A" w:rsidRDefault="00547354" w:rsidP="008F2C3D"/>
    <w:p w14:paraId="750956B6" w14:textId="77777777" w:rsidR="00547354" w:rsidRPr="005F537A" w:rsidRDefault="00547354" w:rsidP="008F2C3D"/>
    <w:p w14:paraId="61C0DFD9" w14:textId="77777777" w:rsidR="00547354" w:rsidRPr="005F537A" w:rsidRDefault="00547354" w:rsidP="008F2C3D"/>
    <w:p w14:paraId="3F11F05B" w14:textId="77777777" w:rsidR="00547354" w:rsidRPr="005F537A" w:rsidRDefault="00547354" w:rsidP="008F2C3D"/>
    <w:p w14:paraId="3381DBFD" w14:textId="77777777" w:rsidR="00547354" w:rsidRPr="005F537A" w:rsidRDefault="00547354" w:rsidP="008F2C3D"/>
    <w:p w14:paraId="39952868" w14:textId="77777777" w:rsidR="00547354" w:rsidRPr="005F537A" w:rsidRDefault="00547354" w:rsidP="008F2C3D"/>
    <w:p w14:paraId="5860EE66" w14:textId="77777777" w:rsidR="00547354" w:rsidRPr="005F537A" w:rsidRDefault="00547354" w:rsidP="008F2C3D"/>
    <w:p w14:paraId="2AA873CF" w14:textId="77777777" w:rsidR="00547354" w:rsidRPr="005F537A" w:rsidRDefault="00547354" w:rsidP="008F2C3D"/>
    <w:p w14:paraId="22A6BD4F" w14:textId="77777777" w:rsidR="00547354" w:rsidRPr="005F537A" w:rsidRDefault="00547354" w:rsidP="008F2C3D"/>
    <w:p w14:paraId="6E289AC0" w14:textId="77777777" w:rsidR="00547354" w:rsidRPr="005F537A" w:rsidRDefault="00547354" w:rsidP="008F2C3D"/>
    <w:p w14:paraId="09C7620C" w14:textId="77777777" w:rsidR="00547354" w:rsidRPr="005F537A" w:rsidRDefault="00547354" w:rsidP="008F2C3D"/>
    <w:p w14:paraId="5493EBE5" w14:textId="7633433A" w:rsidR="008F2C3D" w:rsidRPr="005F537A" w:rsidRDefault="008F2C3D" w:rsidP="008F2C3D">
      <w:r w:rsidRPr="005F537A">
        <w:t xml:space="preserve">2. Briefly outline your strengths as a coach </w:t>
      </w:r>
      <w:r w:rsidR="008F58BD">
        <w:t xml:space="preserve">or tennis administrator </w:t>
      </w:r>
      <w:r w:rsidRPr="005F537A">
        <w:t>and identi</w:t>
      </w:r>
      <w:r w:rsidR="002826AC">
        <w:t>f</w:t>
      </w:r>
      <w:r w:rsidRPr="005F537A">
        <w:t>y areas you would like to develop.</w:t>
      </w:r>
    </w:p>
    <w:p w14:paraId="0FAF48CE" w14:textId="77777777" w:rsidR="008F2C3D" w:rsidRPr="005F537A" w:rsidRDefault="008F2C3D" w:rsidP="008F2C3D"/>
    <w:p w14:paraId="2B49F7A3" w14:textId="77777777" w:rsidR="00FA1C24" w:rsidRPr="005F537A" w:rsidRDefault="00FA1C24" w:rsidP="00FA1C24"/>
    <w:p w14:paraId="4995E0A2" w14:textId="77777777" w:rsidR="00547354" w:rsidRPr="005F537A" w:rsidRDefault="00547354" w:rsidP="00FA1C24"/>
    <w:p w14:paraId="06CCFF59" w14:textId="77777777" w:rsidR="00547354" w:rsidRPr="005F537A" w:rsidRDefault="00547354" w:rsidP="00FA1C24"/>
    <w:p w14:paraId="41D22B80" w14:textId="77777777" w:rsidR="00547354" w:rsidRPr="005F537A" w:rsidRDefault="00547354" w:rsidP="00FA1C24"/>
    <w:p w14:paraId="22E93AAB" w14:textId="77777777" w:rsidR="00547354" w:rsidRPr="005F537A" w:rsidRDefault="00547354" w:rsidP="00FA1C24"/>
    <w:p w14:paraId="086C2395" w14:textId="77777777" w:rsidR="00547354" w:rsidRPr="005F537A" w:rsidRDefault="00547354" w:rsidP="00FA1C24"/>
    <w:p w14:paraId="3C4C7376" w14:textId="77777777" w:rsidR="00547354" w:rsidRPr="005F537A" w:rsidRDefault="00547354" w:rsidP="00FA1C24"/>
    <w:p w14:paraId="1145FC7C" w14:textId="77777777" w:rsidR="00547354" w:rsidRPr="005F537A" w:rsidRDefault="00547354" w:rsidP="00FA1C24"/>
    <w:p w14:paraId="58FEEC6B" w14:textId="77777777" w:rsidR="00547354" w:rsidRPr="005F537A" w:rsidRDefault="00547354" w:rsidP="00FA1C24"/>
    <w:p w14:paraId="6AA60EF9" w14:textId="77777777" w:rsidR="00547354" w:rsidRPr="005F537A" w:rsidRDefault="00547354" w:rsidP="00FA1C24"/>
    <w:p w14:paraId="35D9EE8F" w14:textId="77777777" w:rsidR="00547354" w:rsidRPr="005F537A" w:rsidRDefault="00547354" w:rsidP="00FA1C24"/>
    <w:p w14:paraId="4890E75F" w14:textId="77777777" w:rsidR="00547354" w:rsidRPr="005F537A" w:rsidRDefault="00547354" w:rsidP="00FA1C24"/>
    <w:p w14:paraId="447A82E8" w14:textId="77777777" w:rsidR="00547354" w:rsidRPr="005F537A" w:rsidRDefault="00547354" w:rsidP="00FA1C24"/>
    <w:p w14:paraId="3E558D74" w14:textId="77777777" w:rsidR="00547354" w:rsidRPr="005F537A" w:rsidRDefault="00547354" w:rsidP="00FA1C24"/>
    <w:p w14:paraId="4128BC5A" w14:textId="77777777" w:rsidR="00547354" w:rsidRPr="005F537A" w:rsidRDefault="00547354" w:rsidP="00FA1C24"/>
    <w:p w14:paraId="5DF31FC8" w14:textId="77777777" w:rsidR="00547354" w:rsidRPr="005F537A" w:rsidRDefault="00547354" w:rsidP="00FA1C24"/>
    <w:p w14:paraId="3B6C0F19" w14:textId="77777777" w:rsidR="00547354" w:rsidRPr="005F537A" w:rsidRDefault="00547354" w:rsidP="00FA1C24"/>
    <w:p w14:paraId="04DAC39F" w14:textId="77777777" w:rsidR="00547354" w:rsidRPr="005F537A" w:rsidRDefault="00547354" w:rsidP="00FA1C24"/>
    <w:p w14:paraId="2FDA75F5" w14:textId="77777777" w:rsidR="00547354" w:rsidRPr="005F537A" w:rsidRDefault="00547354" w:rsidP="00FA1C24"/>
    <w:p w14:paraId="7BA971D4" w14:textId="77777777" w:rsidR="00547354" w:rsidRPr="005F537A" w:rsidRDefault="00547354" w:rsidP="00FA1C24"/>
    <w:p w14:paraId="2015F432" w14:textId="77777777" w:rsidR="00547354" w:rsidRPr="005F537A" w:rsidRDefault="00547354" w:rsidP="00FA1C24"/>
    <w:p w14:paraId="64C8533D" w14:textId="77777777" w:rsidR="00547354" w:rsidRPr="005F537A" w:rsidRDefault="00547354" w:rsidP="00FA1C24"/>
    <w:p w14:paraId="2A70959D" w14:textId="77777777" w:rsidR="00547354" w:rsidRPr="005F537A" w:rsidRDefault="00547354" w:rsidP="00FA1C24"/>
    <w:p w14:paraId="741A78F3" w14:textId="77777777" w:rsidR="00547354" w:rsidRPr="005F537A" w:rsidRDefault="00547354" w:rsidP="00FA1C24"/>
    <w:p w14:paraId="08E4EBD6" w14:textId="77777777" w:rsidR="00547354" w:rsidRPr="005F537A" w:rsidRDefault="00547354" w:rsidP="00FA1C24"/>
    <w:p w14:paraId="73001C6F" w14:textId="77777777" w:rsidR="00547354" w:rsidRPr="005F537A" w:rsidRDefault="00547354" w:rsidP="00FA1C24"/>
    <w:p w14:paraId="1D069623" w14:textId="77777777" w:rsidR="00547354" w:rsidRPr="005F537A" w:rsidRDefault="00547354" w:rsidP="00FA1C24"/>
    <w:p w14:paraId="2D7CE1CF" w14:textId="77777777" w:rsidR="00547354" w:rsidRPr="005F537A" w:rsidRDefault="00547354" w:rsidP="00FA1C24"/>
    <w:p w14:paraId="416809AA" w14:textId="77777777" w:rsidR="00547354" w:rsidRPr="005F537A" w:rsidRDefault="00547354" w:rsidP="00FA1C24"/>
    <w:p w14:paraId="07C1A240" w14:textId="77777777" w:rsidR="00547354" w:rsidRPr="005F537A" w:rsidRDefault="00547354" w:rsidP="00FA1C24"/>
    <w:p w14:paraId="2B8F1D5B" w14:textId="77777777" w:rsidR="00547354" w:rsidRPr="005F537A" w:rsidRDefault="00547354" w:rsidP="00FA1C24"/>
    <w:p w14:paraId="5DBE5F9A" w14:textId="77777777" w:rsidR="00547354" w:rsidRPr="005F537A" w:rsidRDefault="00547354" w:rsidP="00FA1C24"/>
    <w:p w14:paraId="5AA75314" w14:textId="77777777" w:rsidR="00547354" w:rsidRPr="005F537A" w:rsidRDefault="00547354" w:rsidP="00FA1C24"/>
    <w:p w14:paraId="6C2023F2" w14:textId="77777777" w:rsidR="00547354" w:rsidRPr="005F537A" w:rsidRDefault="00547354" w:rsidP="00FA1C24"/>
    <w:p w14:paraId="0472AA11" w14:textId="77777777" w:rsidR="00547354" w:rsidRPr="005F537A" w:rsidRDefault="00547354" w:rsidP="00FA1C24"/>
    <w:p w14:paraId="54327E7E" w14:textId="77777777" w:rsidR="00547354" w:rsidRPr="005F537A" w:rsidRDefault="00547354" w:rsidP="00FA1C24"/>
    <w:p w14:paraId="1F704187" w14:textId="77777777" w:rsidR="00547354" w:rsidRPr="005F537A" w:rsidRDefault="00547354" w:rsidP="00FA1C24"/>
    <w:p w14:paraId="65DE5883" w14:textId="6D80AC15" w:rsidR="008F2C3D" w:rsidRPr="005F537A" w:rsidRDefault="008F2C3D" w:rsidP="008F2C3D">
      <w:r w:rsidRPr="005F537A">
        <w:t>3. Outline your main reasons for applying for the scholarship</w:t>
      </w:r>
    </w:p>
    <w:p w14:paraId="50299221" w14:textId="77777777" w:rsidR="00FA1C24" w:rsidRPr="005F537A" w:rsidRDefault="00FA1C24" w:rsidP="008F2C3D"/>
    <w:p w14:paraId="108F1C80" w14:textId="77777777" w:rsidR="008F2C3D" w:rsidRPr="005F537A" w:rsidRDefault="008F2C3D" w:rsidP="008F2C3D">
      <w:pPr>
        <w:pStyle w:val="Subheading"/>
      </w:pPr>
    </w:p>
    <w:p w14:paraId="71FE373C" w14:textId="77777777" w:rsidR="00547354" w:rsidRPr="005F537A" w:rsidRDefault="00547354" w:rsidP="008F2C3D">
      <w:pPr>
        <w:pStyle w:val="Subheading"/>
      </w:pPr>
    </w:p>
    <w:p w14:paraId="6E14C531" w14:textId="77777777" w:rsidR="00547354" w:rsidRPr="005F537A" w:rsidRDefault="00547354" w:rsidP="008F2C3D">
      <w:pPr>
        <w:pStyle w:val="Subheading"/>
      </w:pPr>
    </w:p>
    <w:p w14:paraId="34914513" w14:textId="77777777" w:rsidR="00547354" w:rsidRPr="005F537A" w:rsidRDefault="00547354" w:rsidP="008F2C3D">
      <w:pPr>
        <w:pStyle w:val="Subheading"/>
      </w:pPr>
    </w:p>
    <w:p w14:paraId="44BC4808" w14:textId="77777777" w:rsidR="00547354" w:rsidRPr="005F537A" w:rsidRDefault="00547354" w:rsidP="008F2C3D">
      <w:pPr>
        <w:pStyle w:val="Subheading"/>
      </w:pPr>
    </w:p>
    <w:p w14:paraId="377B2460" w14:textId="77777777" w:rsidR="00547354" w:rsidRPr="005F537A" w:rsidRDefault="00547354" w:rsidP="008F2C3D">
      <w:pPr>
        <w:pStyle w:val="Subheading"/>
      </w:pPr>
    </w:p>
    <w:p w14:paraId="54F8E57D" w14:textId="77777777" w:rsidR="00547354" w:rsidRPr="005F537A" w:rsidRDefault="00547354" w:rsidP="008F2C3D">
      <w:pPr>
        <w:pStyle w:val="Subheading"/>
      </w:pPr>
    </w:p>
    <w:p w14:paraId="77F6C4C2" w14:textId="77777777" w:rsidR="00547354" w:rsidRPr="005F537A" w:rsidRDefault="00547354" w:rsidP="008F2C3D">
      <w:pPr>
        <w:pStyle w:val="Subheading"/>
      </w:pPr>
    </w:p>
    <w:p w14:paraId="50987519" w14:textId="77777777" w:rsidR="00547354" w:rsidRPr="005F537A" w:rsidRDefault="00547354" w:rsidP="008F2C3D">
      <w:pPr>
        <w:pStyle w:val="Subheading"/>
      </w:pPr>
    </w:p>
    <w:p w14:paraId="0AE7415D" w14:textId="77777777" w:rsidR="00547354" w:rsidRPr="005F537A" w:rsidRDefault="00547354" w:rsidP="008F2C3D">
      <w:pPr>
        <w:pStyle w:val="Subheading"/>
      </w:pPr>
    </w:p>
    <w:p w14:paraId="30D00429" w14:textId="77777777" w:rsidR="00547354" w:rsidRPr="005F537A" w:rsidRDefault="00547354" w:rsidP="008F2C3D">
      <w:pPr>
        <w:pStyle w:val="Subheading"/>
      </w:pPr>
    </w:p>
    <w:p w14:paraId="23A31823" w14:textId="77777777" w:rsidR="00547354" w:rsidRPr="005F537A" w:rsidRDefault="00547354" w:rsidP="008F2C3D">
      <w:pPr>
        <w:pStyle w:val="Subheading"/>
      </w:pPr>
    </w:p>
    <w:p w14:paraId="68AF2FED" w14:textId="77777777" w:rsidR="00547354" w:rsidRPr="005F537A" w:rsidRDefault="00547354" w:rsidP="008F2C3D">
      <w:pPr>
        <w:pStyle w:val="Subheading"/>
      </w:pPr>
    </w:p>
    <w:p w14:paraId="426D91BF" w14:textId="77777777" w:rsidR="00547354" w:rsidRPr="005F537A" w:rsidRDefault="00547354" w:rsidP="008F2C3D">
      <w:pPr>
        <w:pStyle w:val="Subheading"/>
      </w:pPr>
    </w:p>
    <w:p w14:paraId="5CA62B70" w14:textId="77777777" w:rsidR="00547354" w:rsidRPr="005F537A" w:rsidRDefault="00547354" w:rsidP="008F2C3D">
      <w:pPr>
        <w:pStyle w:val="Subheading"/>
      </w:pPr>
    </w:p>
    <w:p w14:paraId="5F832E82" w14:textId="77777777" w:rsidR="00547354" w:rsidRPr="005F537A" w:rsidRDefault="00547354" w:rsidP="008F2C3D">
      <w:pPr>
        <w:pStyle w:val="Subheading"/>
      </w:pPr>
    </w:p>
    <w:p w14:paraId="6F32B0E0" w14:textId="77777777" w:rsidR="00547354" w:rsidRPr="005F537A" w:rsidRDefault="00547354" w:rsidP="008F2C3D">
      <w:pPr>
        <w:pStyle w:val="Subheading"/>
      </w:pPr>
    </w:p>
    <w:p w14:paraId="6C3C3FF2" w14:textId="77777777" w:rsidR="00547354" w:rsidRPr="005F537A" w:rsidRDefault="00547354" w:rsidP="008F2C3D">
      <w:pPr>
        <w:pStyle w:val="Subheading"/>
      </w:pPr>
    </w:p>
    <w:p w14:paraId="4097F5D3" w14:textId="77777777" w:rsidR="00547354" w:rsidRPr="005F537A" w:rsidRDefault="00547354" w:rsidP="008F2C3D">
      <w:pPr>
        <w:pStyle w:val="Subheading"/>
      </w:pPr>
    </w:p>
    <w:p w14:paraId="4519D606" w14:textId="77777777" w:rsidR="00547354" w:rsidRPr="005F537A" w:rsidRDefault="00547354" w:rsidP="008F2C3D">
      <w:pPr>
        <w:pStyle w:val="Subheading"/>
      </w:pPr>
    </w:p>
    <w:p w14:paraId="795D25C4" w14:textId="77777777" w:rsidR="00547354" w:rsidRPr="005F537A" w:rsidRDefault="00547354" w:rsidP="008F2C3D">
      <w:pPr>
        <w:pStyle w:val="Subheading"/>
      </w:pPr>
    </w:p>
    <w:p w14:paraId="6E9D85A0" w14:textId="77777777" w:rsidR="00547354" w:rsidRPr="005F537A" w:rsidRDefault="00547354" w:rsidP="008F2C3D">
      <w:pPr>
        <w:pStyle w:val="Subheading"/>
      </w:pPr>
    </w:p>
    <w:p w14:paraId="512CEDBF" w14:textId="77777777" w:rsidR="00547354" w:rsidRPr="005F537A" w:rsidRDefault="00547354" w:rsidP="008F2C3D">
      <w:pPr>
        <w:pStyle w:val="Subheading"/>
      </w:pPr>
    </w:p>
    <w:p w14:paraId="5CD41BCD" w14:textId="77777777" w:rsidR="00547354" w:rsidRPr="005F537A" w:rsidRDefault="00547354" w:rsidP="008F2C3D">
      <w:pPr>
        <w:pStyle w:val="Subheading"/>
      </w:pPr>
    </w:p>
    <w:p w14:paraId="1095714C" w14:textId="77777777" w:rsidR="00547354" w:rsidRPr="005F537A" w:rsidRDefault="00547354" w:rsidP="008F2C3D">
      <w:pPr>
        <w:pStyle w:val="Subheading"/>
      </w:pPr>
    </w:p>
    <w:p w14:paraId="327B2972" w14:textId="77777777" w:rsidR="00547354" w:rsidRPr="005F537A" w:rsidRDefault="00547354" w:rsidP="008F2C3D">
      <w:pPr>
        <w:pStyle w:val="Subheading"/>
      </w:pPr>
    </w:p>
    <w:p w14:paraId="0AFE8F18" w14:textId="77777777" w:rsidR="00547354" w:rsidRPr="005F537A" w:rsidRDefault="00547354" w:rsidP="008F2C3D">
      <w:pPr>
        <w:pStyle w:val="Subheading"/>
      </w:pPr>
    </w:p>
    <w:p w14:paraId="1E34CD47" w14:textId="77777777" w:rsidR="00547354" w:rsidRPr="005F537A" w:rsidRDefault="00547354" w:rsidP="008F2C3D">
      <w:pPr>
        <w:pStyle w:val="Subheading"/>
      </w:pPr>
    </w:p>
    <w:p w14:paraId="1169004C" w14:textId="77777777" w:rsidR="00547354" w:rsidRPr="005F537A" w:rsidRDefault="00547354" w:rsidP="008F2C3D">
      <w:pPr>
        <w:pStyle w:val="Subheading"/>
      </w:pPr>
    </w:p>
    <w:p w14:paraId="3A9C6B45" w14:textId="77777777" w:rsidR="00547354" w:rsidRPr="005F537A" w:rsidRDefault="00547354" w:rsidP="008F2C3D">
      <w:pPr>
        <w:pStyle w:val="Subheading"/>
      </w:pPr>
    </w:p>
    <w:p w14:paraId="3A2BD634" w14:textId="77777777" w:rsidR="00547354" w:rsidRPr="005F537A" w:rsidRDefault="00547354" w:rsidP="008F2C3D">
      <w:pPr>
        <w:pStyle w:val="Subheading"/>
      </w:pPr>
    </w:p>
    <w:p w14:paraId="32083889" w14:textId="77777777" w:rsidR="00547354" w:rsidRPr="005F537A" w:rsidRDefault="00547354" w:rsidP="008F2C3D">
      <w:pPr>
        <w:pStyle w:val="Subheading"/>
      </w:pPr>
    </w:p>
    <w:p w14:paraId="60495606" w14:textId="0E2625E2" w:rsidR="008F2C3D" w:rsidRPr="005F537A" w:rsidRDefault="008753CE" w:rsidP="008F2C3D">
      <w:pPr>
        <w:pStyle w:val="Subheading"/>
      </w:pPr>
      <w:r w:rsidRPr="005F537A">
        <w:t>Terms &amp; Conditions</w:t>
      </w:r>
    </w:p>
    <w:p w14:paraId="18959703" w14:textId="508F9E7C" w:rsidR="008753CE" w:rsidRPr="005F537A" w:rsidRDefault="008753CE" w:rsidP="008753CE">
      <w:pPr>
        <w:pStyle w:val="Subheading"/>
      </w:pPr>
      <w:r w:rsidRPr="005F537A">
        <w:t>Obligations of Tennis Australia</w:t>
      </w:r>
    </w:p>
    <w:p w14:paraId="3DCF1041" w14:textId="7D2CD2AC" w:rsidR="008753CE" w:rsidRPr="005F537A" w:rsidRDefault="008753CE" w:rsidP="008753CE">
      <w:pPr>
        <w:pStyle w:val="ListParagraph"/>
        <w:numPr>
          <w:ilvl w:val="0"/>
          <w:numId w:val="19"/>
        </w:numPr>
      </w:pPr>
      <w:r w:rsidRPr="005F537A">
        <w:t>Make a contribution of up to $</w:t>
      </w:r>
      <w:r w:rsidR="00AE3471">
        <w:t>2</w:t>
      </w:r>
      <w:r w:rsidR="00013A07" w:rsidRPr="005F537A">
        <w:t>,</w:t>
      </w:r>
      <w:r w:rsidR="00AE3471">
        <w:t>750</w:t>
      </w:r>
      <w:r w:rsidRPr="005F537A">
        <w:t>.00 (inc. GST) towards the course fee payable upon successful completion of the course. The course must be completed within 12 months of the course start date.</w:t>
      </w:r>
    </w:p>
    <w:p w14:paraId="343A690A" w14:textId="12DC141F" w:rsidR="00FD5DC8" w:rsidRPr="005F537A" w:rsidRDefault="00FD5DC8" w:rsidP="00FD5DC8">
      <w:pPr>
        <w:pStyle w:val="ListParagraph"/>
        <w:numPr>
          <w:ilvl w:val="0"/>
          <w:numId w:val="19"/>
        </w:numPr>
      </w:pPr>
      <w:r w:rsidRPr="005F537A">
        <w:t>Provide access to networking opportunities as available.</w:t>
      </w:r>
    </w:p>
    <w:p w14:paraId="61A04801" w14:textId="4F6349E4" w:rsidR="00FD5DC8" w:rsidRPr="005F537A" w:rsidRDefault="00FD5DC8" w:rsidP="00FD5DC8">
      <w:pPr>
        <w:pStyle w:val="ListParagraph"/>
        <w:numPr>
          <w:ilvl w:val="0"/>
          <w:numId w:val="19"/>
        </w:numPr>
      </w:pPr>
      <w:r w:rsidRPr="005F537A">
        <w:t>Provide recipient with guidance for planning professional learning opportunities in the future.</w:t>
      </w:r>
    </w:p>
    <w:p w14:paraId="44152FCB" w14:textId="1197965B" w:rsidR="00FD5DC8" w:rsidRPr="005F537A" w:rsidRDefault="00FD5DC8" w:rsidP="00FD5DC8">
      <w:pPr>
        <w:pStyle w:val="ListParagraph"/>
        <w:numPr>
          <w:ilvl w:val="0"/>
          <w:numId w:val="19"/>
        </w:numPr>
      </w:pPr>
      <w:r w:rsidRPr="005F537A">
        <w:t>Organise the logistics of the scholar recipient assisting at Tennis Australia or Member Association Tennis activations.</w:t>
      </w:r>
    </w:p>
    <w:p w14:paraId="2AF3A68E" w14:textId="77777777" w:rsidR="008F2C3D" w:rsidRPr="005F537A" w:rsidRDefault="008F2C3D" w:rsidP="008F2C3D">
      <w:pPr>
        <w:pStyle w:val="Subheading"/>
      </w:pPr>
    </w:p>
    <w:p w14:paraId="5D45AF56" w14:textId="0086F9F4" w:rsidR="008F2C3D" w:rsidRPr="005F537A" w:rsidRDefault="008753CE" w:rsidP="008F2C3D">
      <w:pPr>
        <w:pStyle w:val="Subheading"/>
      </w:pPr>
      <w:r w:rsidRPr="005F537A">
        <w:t xml:space="preserve">Obligations of the Scholarship </w:t>
      </w:r>
      <w:r w:rsidR="00FD5DC8" w:rsidRPr="005F537A">
        <w:t>Recipient</w:t>
      </w:r>
    </w:p>
    <w:p w14:paraId="55646369" w14:textId="2192D5D8" w:rsidR="008F2C3D" w:rsidRPr="005F537A" w:rsidRDefault="00FD5DC8" w:rsidP="008F2C3D">
      <w:r w:rsidRPr="005F537A">
        <w:t xml:space="preserve">On accepting the President’s Women In Tennis </w:t>
      </w:r>
      <w:r w:rsidR="00A36FDC" w:rsidRPr="005F537A">
        <w:t>Scholarship</w:t>
      </w:r>
      <w:r w:rsidRPr="005F537A">
        <w:t>, I consent to being bound by and agree to:</w:t>
      </w:r>
    </w:p>
    <w:p w14:paraId="20E99F6A" w14:textId="329EF2E9" w:rsidR="00FD5DC8" w:rsidRPr="005F537A" w:rsidRDefault="00FD5DC8" w:rsidP="00A36FDC">
      <w:pPr>
        <w:pStyle w:val="ListParagraph"/>
        <w:numPr>
          <w:ilvl w:val="0"/>
          <w:numId w:val="20"/>
        </w:numPr>
      </w:pPr>
      <w:r w:rsidRPr="005F537A">
        <w:t xml:space="preserve">Assist at a minimum of one Tennis </w:t>
      </w:r>
      <w:r w:rsidR="00A36FDC" w:rsidRPr="005F537A">
        <w:t>Australia</w:t>
      </w:r>
      <w:r w:rsidRPr="005F537A">
        <w:t xml:space="preserve"> </w:t>
      </w:r>
      <w:r w:rsidR="00013A07" w:rsidRPr="005F537A">
        <w:t xml:space="preserve">event </w:t>
      </w:r>
      <w:r w:rsidRPr="005F537A">
        <w:t xml:space="preserve">(minimum of </w:t>
      </w:r>
      <w:r w:rsidR="00013A07" w:rsidRPr="005F537A">
        <w:t>ten</w:t>
      </w:r>
      <w:r w:rsidRPr="005F537A">
        <w:t xml:space="preserve"> hours)</w:t>
      </w:r>
    </w:p>
    <w:p w14:paraId="2B725C25" w14:textId="3B9937F6" w:rsidR="008F2C3D" w:rsidRPr="005F537A" w:rsidRDefault="00FD5DC8" w:rsidP="00A36FDC">
      <w:pPr>
        <w:pStyle w:val="Subheading"/>
        <w:numPr>
          <w:ilvl w:val="0"/>
          <w:numId w:val="20"/>
        </w:numPr>
        <w:rPr>
          <w:rFonts w:cs="Times New Roman"/>
          <w:b w:val="0"/>
          <w:bCs w:val="0"/>
          <w:color w:val="auto"/>
        </w:rPr>
      </w:pPr>
      <w:r w:rsidRPr="005F537A">
        <w:rPr>
          <w:rFonts w:cs="Times New Roman"/>
          <w:b w:val="0"/>
          <w:bCs w:val="0"/>
          <w:color w:val="auto"/>
        </w:rPr>
        <w:t>Have a supervising coach who is at least Club Professional (Level 2) qualified</w:t>
      </w:r>
    </w:p>
    <w:p w14:paraId="3F2715E4" w14:textId="25DA1D35" w:rsidR="00FD5DC8" w:rsidRPr="005F537A" w:rsidRDefault="00FD5DC8" w:rsidP="00A36FDC">
      <w:pPr>
        <w:pStyle w:val="Subheading"/>
        <w:numPr>
          <w:ilvl w:val="0"/>
          <w:numId w:val="20"/>
        </w:numPr>
        <w:rPr>
          <w:rFonts w:cs="Times New Roman"/>
          <w:b w:val="0"/>
          <w:bCs w:val="0"/>
          <w:color w:val="auto"/>
        </w:rPr>
      </w:pPr>
      <w:r w:rsidRPr="005F537A">
        <w:rPr>
          <w:rFonts w:cs="Times New Roman"/>
          <w:b w:val="0"/>
          <w:bCs w:val="0"/>
          <w:color w:val="auto"/>
        </w:rPr>
        <w:t>Attend all sessions of the coaching course</w:t>
      </w:r>
    </w:p>
    <w:p w14:paraId="6A5E6EE8" w14:textId="51AB9E23" w:rsidR="00FD5DC8" w:rsidRPr="005F537A" w:rsidRDefault="00FD5DC8" w:rsidP="00A36FDC">
      <w:pPr>
        <w:pStyle w:val="Subheading"/>
        <w:numPr>
          <w:ilvl w:val="0"/>
          <w:numId w:val="20"/>
        </w:numPr>
        <w:rPr>
          <w:rFonts w:cs="Times New Roman"/>
          <w:b w:val="0"/>
          <w:bCs w:val="0"/>
          <w:color w:val="auto"/>
        </w:rPr>
      </w:pPr>
      <w:r w:rsidRPr="005F537A">
        <w:rPr>
          <w:rFonts w:cs="Times New Roman"/>
          <w:b w:val="0"/>
          <w:bCs w:val="0"/>
          <w:color w:val="auto"/>
        </w:rPr>
        <w:t>Be punctual for all sessions of the coaching course</w:t>
      </w:r>
    </w:p>
    <w:p w14:paraId="53EF332C" w14:textId="425695E8" w:rsidR="00FD5DC8" w:rsidRPr="005F537A" w:rsidRDefault="00FD5DC8" w:rsidP="00A36FDC">
      <w:pPr>
        <w:pStyle w:val="Subheading"/>
        <w:numPr>
          <w:ilvl w:val="0"/>
          <w:numId w:val="20"/>
        </w:numPr>
        <w:rPr>
          <w:rFonts w:cs="Times New Roman"/>
          <w:b w:val="0"/>
          <w:bCs w:val="0"/>
          <w:color w:val="auto"/>
        </w:rPr>
      </w:pPr>
      <w:r w:rsidRPr="005F537A">
        <w:rPr>
          <w:rFonts w:cs="Times New Roman"/>
          <w:b w:val="0"/>
          <w:bCs w:val="0"/>
          <w:color w:val="auto"/>
        </w:rPr>
        <w:t xml:space="preserve">Inform the Tennis </w:t>
      </w:r>
      <w:r w:rsidR="00A36FDC" w:rsidRPr="005F537A">
        <w:rPr>
          <w:rFonts w:cs="Times New Roman"/>
          <w:b w:val="0"/>
          <w:bCs w:val="0"/>
          <w:color w:val="auto"/>
        </w:rPr>
        <w:t>Australia</w:t>
      </w:r>
      <w:r w:rsidRPr="005F537A">
        <w:rPr>
          <w:rFonts w:cs="Times New Roman"/>
          <w:b w:val="0"/>
          <w:bCs w:val="0"/>
          <w:color w:val="auto"/>
        </w:rPr>
        <w:t xml:space="preserve"> Course </w:t>
      </w:r>
      <w:r w:rsidR="00A36FDC" w:rsidRPr="005F537A">
        <w:rPr>
          <w:rFonts w:cs="Times New Roman"/>
          <w:b w:val="0"/>
          <w:bCs w:val="0"/>
          <w:color w:val="auto"/>
        </w:rPr>
        <w:t>Coordinator</w:t>
      </w:r>
      <w:r w:rsidRPr="005F537A">
        <w:rPr>
          <w:rFonts w:cs="Times New Roman"/>
          <w:b w:val="0"/>
          <w:bCs w:val="0"/>
          <w:color w:val="auto"/>
        </w:rPr>
        <w:t xml:space="preserve"> via email if unable to attend any sessions due to illness (A medical certificate may be requested by the </w:t>
      </w:r>
      <w:r w:rsidR="00A36FDC" w:rsidRPr="005F537A">
        <w:rPr>
          <w:rFonts w:cs="Times New Roman"/>
          <w:b w:val="0"/>
          <w:bCs w:val="0"/>
          <w:color w:val="auto"/>
        </w:rPr>
        <w:t>coordinator</w:t>
      </w:r>
      <w:r w:rsidRPr="005F537A">
        <w:rPr>
          <w:rFonts w:cs="Times New Roman"/>
          <w:b w:val="0"/>
          <w:bCs w:val="0"/>
          <w:color w:val="auto"/>
        </w:rPr>
        <w:t>)</w:t>
      </w:r>
    </w:p>
    <w:p w14:paraId="164A1742" w14:textId="261996D3" w:rsidR="00FD5DC8" w:rsidRPr="005F537A" w:rsidRDefault="00FD5DC8" w:rsidP="00A36FDC">
      <w:pPr>
        <w:pStyle w:val="Subheading"/>
        <w:numPr>
          <w:ilvl w:val="0"/>
          <w:numId w:val="20"/>
        </w:numPr>
        <w:rPr>
          <w:rFonts w:cs="Times New Roman"/>
          <w:b w:val="0"/>
          <w:bCs w:val="0"/>
          <w:color w:val="auto"/>
        </w:rPr>
      </w:pPr>
      <w:r w:rsidRPr="005F537A">
        <w:rPr>
          <w:rFonts w:cs="Times New Roman"/>
          <w:b w:val="0"/>
          <w:bCs w:val="0"/>
          <w:color w:val="auto"/>
        </w:rPr>
        <w:t>Make up any sessions/units missed at an appropriate session during a future course</w:t>
      </w:r>
    </w:p>
    <w:p w14:paraId="1EC3738E" w14:textId="47FCA5B1" w:rsidR="00A36FDC" w:rsidRPr="005F537A" w:rsidRDefault="00A36FDC" w:rsidP="00A36FDC">
      <w:pPr>
        <w:pStyle w:val="Subheading"/>
        <w:numPr>
          <w:ilvl w:val="0"/>
          <w:numId w:val="20"/>
        </w:numPr>
        <w:rPr>
          <w:rFonts w:cs="Times New Roman"/>
          <w:b w:val="0"/>
          <w:bCs w:val="0"/>
          <w:color w:val="auto"/>
        </w:rPr>
      </w:pPr>
      <w:r w:rsidRPr="005F537A">
        <w:rPr>
          <w:rFonts w:cs="Times New Roman"/>
          <w:b w:val="0"/>
          <w:bCs w:val="0"/>
          <w:color w:val="auto"/>
        </w:rPr>
        <w:t>Dress and behave in a professional manner during the course</w:t>
      </w:r>
    </w:p>
    <w:p w14:paraId="619203FF" w14:textId="55463AD7" w:rsidR="00A36FDC" w:rsidRPr="00DC6078" w:rsidRDefault="00A36FDC" w:rsidP="00DC6078">
      <w:pPr>
        <w:pStyle w:val="Subheading"/>
        <w:numPr>
          <w:ilvl w:val="0"/>
          <w:numId w:val="20"/>
        </w:numPr>
        <w:rPr>
          <w:rFonts w:cs="Times New Roman"/>
          <w:b w:val="0"/>
          <w:bCs w:val="0"/>
          <w:color w:val="auto"/>
        </w:rPr>
      </w:pPr>
      <w:r w:rsidRPr="005F537A">
        <w:rPr>
          <w:rFonts w:cs="Times New Roman"/>
          <w:b w:val="0"/>
          <w:bCs w:val="0"/>
          <w:color w:val="auto"/>
        </w:rPr>
        <w:t>Maintain a suitable physical fitness level to complete the practical components of the course. I</w:t>
      </w:r>
      <w:r w:rsidR="001D3BC9" w:rsidRPr="005F537A">
        <w:rPr>
          <w:rFonts w:cs="Times New Roman"/>
          <w:b w:val="0"/>
          <w:bCs w:val="0"/>
          <w:color w:val="auto"/>
        </w:rPr>
        <w:t>f</w:t>
      </w:r>
      <w:r w:rsidRPr="005F537A">
        <w:rPr>
          <w:rFonts w:cs="Times New Roman"/>
          <w:b w:val="0"/>
          <w:bCs w:val="0"/>
          <w:color w:val="auto"/>
        </w:rPr>
        <w:t xml:space="preserve"> </w:t>
      </w:r>
      <w:r w:rsidR="001D3BC9" w:rsidRPr="005F537A">
        <w:rPr>
          <w:rFonts w:cs="Times New Roman"/>
          <w:b w:val="0"/>
          <w:bCs w:val="0"/>
          <w:color w:val="auto"/>
        </w:rPr>
        <w:t>you</w:t>
      </w:r>
      <w:r w:rsidRPr="005F537A">
        <w:rPr>
          <w:rFonts w:cs="Times New Roman"/>
          <w:b w:val="0"/>
          <w:bCs w:val="0"/>
          <w:color w:val="auto"/>
        </w:rPr>
        <w:t xml:space="preserve"> have any concerns about </w:t>
      </w:r>
      <w:r w:rsidR="001D3BC9" w:rsidRPr="005F537A">
        <w:rPr>
          <w:rFonts w:cs="Times New Roman"/>
          <w:b w:val="0"/>
          <w:bCs w:val="0"/>
          <w:color w:val="auto"/>
        </w:rPr>
        <w:t>the</w:t>
      </w:r>
      <w:r w:rsidRPr="005F537A">
        <w:rPr>
          <w:rFonts w:cs="Times New Roman"/>
          <w:b w:val="0"/>
          <w:bCs w:val="0"/>
          <w:color w:val="auto"/>
        </w:rPr>
        <w:t xml:space="preserve"> </w:t>
      </w:r>
      <w:r w:rsidR="001D3BC9" w:rsidRPr="005F537A">
        <w:rPr>
          <w:rFonts w:cs="Times New Roman"/>
          <w:b w:val="0"/>
          <w:bCs w:val="0"/>
          <w:color w:val="auto"/>
        </w:rPr>
        <w:t>component</w:t>
      </w:r>
      <w:r w:rsidRPr="005F537A">
        <w:rPr>
          <w:rFonts w:cs="Times New Roman"/>
          <w:b w:val="0"/>
          <w:bCs w:val="0"/>
          <w:color w:val="auto"/>
        </w:rPr>
        <w:t>, please contact the Tennis Australia Course Coordinator to discuss</w:t>
      </w:r>
    </w:p>
    <w:p w14:paraId="2F37EC44" w14:textId="4C28666A" w:rsidR="00A36FDC" w:rsidRPr="005F537A" w:rsidRDefault="00A36FDC" w:rsidP="00A36FDC">
      <w:pPr>
        <w:pStyle w:val="Subheading"/>
        <w:numPr>
          <w:ilvl w:val="0"/>
          <w:numId w:val="20"/>
        </w:numPr>
        <w:rPr>
          <w:rFonts w:cs="Times New Roman"/>
          <w:b w:val="0"/>
          <w:bCs w:val="0"/>
          <w:color w:val="auto"/>
        </w:rPr>
      </w:pPr>
      <w:r w:rsidRPr="005F537A">
        <w:rPr>
          <w:rFonts w:cs="Times New Roman"/>
          <w:b w:val="0"/>
          <w:bCs w:val="0"/>
          <w:color w:val="auto"/>
        </w:rPr>
        <w:t xml:space="preserve">Complete all assessment </w:t>
      </w:r>
      <w:r w:rsidR="001D3BC9" w:rsidRPr="005F537A">
        <w:rPr>
          <w:rFonts w:cs="Times New Roman"/>
          <w:b w:val="0"/>
          <w:bCs w:val="0"/>
          <w:color w:val="auto"/>
        </w:rPr>
        <w:t>tasks</w:t>
      </w:r>
      <w:r w:rsidRPr="005F537A">
        <w:rPr>
          <w:rFonts w:cs="Times New Roman"/>
          <w:b w:val="0"/>
          <w:bCs w:val="0"/>
          <w:color w:val="auto"/>
        </w:rPr>
        <w:t xml:space="preserve"> by the due dates</w:t>
      </w:r>
    </w:p>
    <w:p w14:paraId="24A84F46" w14:textId="0396089A" w:rsidR="00A36FDC" w:rsidRPr="005F537A" w:rsidRDefault="00A36FDC" w:rsidP="00A36FDC">
      <w:pPr>
        <w:pStyle w:val="Subheading"/>
        <w:numPr>
          <w:ilvl w:val="0"/>
          <w:numId w:val="20"/>
        </w:numPr>
        <w:rPr>
          <w:rFonts w:cs="Times New Roman"/>
          <w:b w:val="0"/>
          <w:bCs w:val="0"/>
          <w:color w:val="auto"/>
        </w:rPr>
      </w:pPr>
      <w:r w:rsidRPr="005F537A">
        <w:rPr>
          <w:rFonts w:cs="Times New Roman"/>
          <w:b w:val="0"/>
          <w:bCs w:val="0"/>
          <w:color w:val="auto"/>
        </w:rPr>
        <w:lastRenderedPageBreak/>
        <w:t xml:space="preserve">Apply for an extension and pay an </w:t>
      </w:r>
      <w:r w:rsidR="001D3BC9" w:rsidRPr="005F537A">
        <w:rPr>
          <w:rFonts w:cs="Times New Roman"/>
          <w:b w:val="0"/>
          <w:bCs w:val="0"/>
          <w:color w:val="auto"/>
        </w:rPr>
        <w:t>administration</w:t>
      </w:r>
      <w:r w:rsidRPr="005F537A">
        <w:rPr>
          <w:rFonts w:cs="Times New Roman"/>
          <w:b w:val="0"/>
          <w:bCs w:val="0"/>
          <w:color w:val="auto"/>
        </w:rPr>
        <w:t xml:space="preserve"> fee of $350.00 (inc. GST) if all course </w:t>
      </w:r>
      <w:r w:rsidR="001D3BC9" w:rsidRPr="005F537A">
        <w:rPr>
          <w:rFonts w:cs="Times New Roman"/>
          <w:b w:val="0"/>
          <w:bCs w:val="0"/>
          <w:color w:val="auto"/>
        </w:rPr>
        <w:t>requirements</w:t>
      </w:r>
      <w:r w:rsidRPr="005F537A">
        <w:rPr>
          <w:rFonts w:cs="Times New Roman"/>
          <w:b w:val="0"/>
          <w:bCs w:val="0"/>
          <w:color w:val="auto"/>
        </w:rPr>
        <w:t xml:space="preserve"> are not successfully completed within </w:t>
      </w:r>
      <w:r w:rsidR="00DC6078">
        <w:rPr>
          <w:rFonts w:cs="Times New Roman"/>
          <w:b w:val="0"/>
          <w:bCs w:val="0"/>
          <w:color w:val="auto"/>
        </w:rPr>
        <w:t>12</w:t>
      </w:r>
      <w:r w:rsidRPr="005F537A">
        <w:rPr>
          <w:rFonts w:cs="Times New Roman"/>
          <w:b w:val="0"/>
          <w:bCs w:val="0"/>
          <w:color w:val="auto"/>
        </w:rPr>
        <w:t xml:space="preserve"> months from the start day of the course</w:t>
      </w:r>
    </w:p>
    <w:p w14:paraId="45981F64" w14:textId="30218506" w:rsidR="00A36FDC" w:rsidRPr="005F537A" w:rsidRDefault="00A36FDC" w:rsidP="00A36FDC">
      <w:pPr>
        <w:pStyle w:val="Subheading"/>
        <w:numPr>
          <w:ilvl w:val="0"/>
          <w:numId w:val="20"/>
        </w:numPr>
        <w:rPr>
          <w:rFonts w:cs="Times New Roman"/>
          <w:b w:val="0"/>
          <w:bCs w:val="0"/>
          <w:color w:val="auto"/>
        </w:rPr>
      </w:pPr>
      <w:r w:rsidRPr="005F537A">
        <w:rPr>
          <w:rFonts w:cs="Times New Roman"/>
          <w:b w:val="0"/>
          <w:bCs w:val="0"/>
          <w:color w:val="auto"/>
        </w:rPr>
        <w:t>If the course in not completed within 1</w:t>
      </w:r>
      <w:r w:rsidR="00A55045">
        <w:rPr>
          <w:rFonts w:cs="Times New Roman"/>
          <w:b w:val="0"/>
          <w:bCs w:val="0"/>
          <w:color w:val="auto"/>
        </w:rPr>
        <w:t>2</w:t>
      </w:r>
      <w:r w:rsidRPr="005F537A">
        <w:rPr>
          <w:rFonts w:cs="Times New Roman"/>
          <w:b w:val="0"/>
          <w:bCs w:val="0"/>
          <w:color w:val="auto"/>
        </w:rPr>
        <w:t xml:space="preserve"> months, the </w:t>
      </w:r>
      <w:r w:rsidR="001D3BC9" w:rsidRPr="005F537A">
        <w:rPr>
          <w:rFonts w:cs="Times New Roman"/>
          <w:b w:val="0"/>
          <w:bCs w:val="0"/>
          <w:color w:val="auto"/>
        </w:rPr>
        <w:t>candidate</w:t>
      </w:r>
      <w:r w:rsidRPr="005F537A">
        <w:rPr>
          <w:rFonts w:cs="Times New Roman"/>
          <w:b w:val="0"/>
          <w:bCs w:val="0"/>
          <w:color w:val="auto"/>
        </w:rPr>
        <w:t xml:space="preserve"> will be ineligible to receive the $</w:t>
      </w:r>
      <w:r w:rsidR="00A55045">
        <w:rPr>
          <w:rFonts w:cs="Times New Roman"/>
          <w:b w:val="0"/>
          <w:bCs w:val="0"/>
          <w:color w:val="auto"/>
        </w:rPr>
        <w:t>2</w:t>
      </w:r>
      <w:r w:rsidR="00013A07" w:rsidRPr="005F537A">
        <w:rPr>
          <w:rFonts w:cs="Times New Roman"/>
          <w:b w:val="0"/>
          <w:bCs w:val="0"/>
          <w:color w:val="auto"/>
        </w:rPr>
        <w:t>,</w:t>
      </w:r>
      <w:r w:rsidR="00A55045">
        <w:rPr>
          <w:rFonts w:cs="Times New Roman"/>
          <w:b w:val="0"/>
          <w:bCs w:val="0"/>
          <w:color w:val="auto"/>
        </w:rPr>
        <w:t>750</w:t>
      </w:r>
      <w:r w:rsidRPr="005F537A">
        <w:rPr>
          <w:rFonts w:cs="Times New Roman"/>
          <w:b w:val="0"/>
          <w:bCs w:val="0"/>
          <w:color w:val="auto"/>
        </w:rPr>
        <w:t>.00 (inc. GST) scholarship grant</w:t>
      </w:r>
    </w:p>
    <w:p w14:paraId="46CCBD29" w14:textId="61E91C3B" w:rsidR="00A36FDC" w:rsidRPr="005F537A" w:rsidRDefault="00A36FDC" w:rsidP="00A36FDC">
      <w:pPr>
        <w:pStyle w:val="Subheading"/>
        <w:numPr>
          <w:ilvl w:val="0"/>
          <w:numId w:val="20"/>
        </w:numPr>
        <w:rPr>
          <w:rFonts w:cs="Times New Roman"/>
          <w:b w:val="0"/>
          <w:bCs w:val="0"/>
          <w:color w:val="auto"/>
        </w:rPr>
      </w:pPr>
      <w:r w:rsidRPr="005F537A">
        <w:rPr>
          <w:rFonts w:cs="Times New Roman"/>
          <w:b w:val="0"/>
          <w:bCs w:val="0"/>
          <w:color w:val="auto"/>
        </w:rPr>
        <w:t xml:space="preserve">The </w:t>
      </w:r>
      <w:r w:rsidR="001D3BC9" w:rsidRPr="005F537A">
        <w:rPr>
          <w:rFonts w:cs="Times New Roman"/>
          <w:b w:val="0"/>
          <w:bCs w:val="0"/>
          <w:color w:val="auto"/>
        </w:rPr>
        <w:t>candidate</w:t>
      </w:r>
      <w:r w:rsidRPr="005F537A">
        <w:rPr>
          <w:rFonts w:cs="Times New Roman"/>
          <w:b w:val="0"/>
          <w:bCs w:val="0"/>
          <w:color w:val="auto"/>
        </w:rPr>
        <w:t xml:space="preserve"> is able to</w:t>
      </w:r>
      <w:r w:rsidR="001D3BC9" w:rsidRPr="005F537A">
        <w:rPr>
          <w:rFonts w:cs="Times New Roman"/>
          <w:b w:val="0"/>
          <w:bCs w:val="0"/>
          <w:color w:val="auto"/>
        </w:rPr>
        <w:t xml:space="preserve"> </w:t>
      </w:r>
      <w:r w:rsidRPr="005F537A">
        <w:rPr>
          <w:rFonts w:cs="Times New Roman"/>
          <w:b w:val="0"/>
          <w:bCs w:val="0"/>
          <w:color w:val="auto"/>
        </w:rPr>
        <w:t>apply for a course deferral as per the course policies and procedures</w:t>
      </w:r>
    </w:p>
    <w:p w14:paraId="6AE34804" w14:textId="77777777" w:rsidR="00A36FDC" w:rsidRPr="005F537A" w:rsidRDefault="00A36FDC" w:rsidP="008F2C3D">
      <w:pPr>
        <w:pStyle w:val="Subheading"/>
      </w:pPr>
    </w:p>
    <w:p w14:paraId="67F9ABC2" w14:textId="271617B6" w:rsidR="00A36FDC" w:rsidRPr="005F537A" w:rsidRDefault="00A36FDC" w:rsidP="00A36FDC">
      <w:pPr>
        <w:pStyle w:val="Subheading"/>
      </w:pPr>
      <w:r w:rsidRPr="005F537A">
        <w:t>Agreement to Terms &amp; Conditions</w:t>
      </w:r>
    </w:p>
    <w:p w14:paraId="703F2709" w14:textId="6420519B" w:rsidR="00A36FDC" w:rsidRPr="005F537A" w:rsidRDefault="00A36FDC" w:rsidP="00A36FDC">
      <w:r w:rsidRPr="005F537A">
        <w:t>By signing and submitting this application form, I accept and agree to be bound by the above Terms &amp; Conditions.</w:t>
      </w:r>
    </w:p>
    <w:p w14:paraId="3ACF9F2D" w14:textId="77777777" w:rsidR="0040173C" w:rsidRPr="005F537A" w:rsidRDefault="0040173C" w:rsidP="00A36FDC">
      <w:pPr>
        <w:pStyle w:val="Subheading"/>
      </w:pPr>
    </w:p>
    <w:p w14:paraId="62F688A0" w14:textId="59B8E66D" w:rsidR="00A36FDC" w:rsidRPr="005F537A" w:rsidRDefault="00A36FDC" w:rsidP="00A36FDC">
      <w:pPr>
        <w:pStyle w:val="Subheading"/>
      </w:pPr>
      <w:r w:rsidRPr="005F537A">
        <w:t>Name (Print):</w:t>
      </w:r>
      <w:r w:rsidR="003D69D0" w:rsidRPr="005F537A">
        <w:t xml:space="preserve">  </w:t>
      </w:r>
      <w:r w:rsidR="003D69D0" w:rsidRPr="005F537A">
        <w:rPr>
          <w:color w:val="auto"/>
        </w:rPr>
        <w:t>________________________________</w:t>
      </w:r>
    </w:p>
    <w:p w14:paraId="26E44DE0" w14:textId="77777777" w:rsidR="00A36FDC" w:rsidRPr="005F537A" w:rsidRDefault="00A36FDC" w:rsidP="00A36FDC">
      <w:pPr>
        <w:pStyle w:val="Subheading"/>
      </w:pPr>
    </w:p>
    <w:p w14:paraId="1F8C457F" w14:textId="2244F05B" w:rsidR="00A36FDC" w:rsidRPr="005F537A" w:rsidRDefault="00A36FDC" w:rsidP="00A36FDC">
      <w:pPr>
        <w:pStyle w:val="Subheading"/>
      </w:pPr>
      <w:r w:rsidRPr="005F537A">
        <w:t>Signature:</w:t>
      </w:r>
      <w:r w:rsidR="003D69D0" w:rsidRPr="005F537A">
        <w:t xml:space="preserve">  </w:t>
      </w:r>
      <w:r w:rsidR="003D69D0" w:rsidRPr="005F537A">
        <w:rPr>
          <w:color w:val="auto"/>
        </w:rPr>
        <w:t>___________________________________</w:t>
      </w:r>
    </w:p>
    <w:p w14:paraId="6352D8AD" w14:textId="77777777" w:rsidR="00A36FDC" w:rsidRPr="005F537A" w:rsidRDefault="00A36FDC" w:rsidP="00A36FDC">
      <w:pPr>
        <w:pStyle w:val="Subheading"/>
      </w:pPr>
    </w:p>
    <w:p w14:paraId="7C4F3FE2" w14:textId="4DED395E" w:rsidR="00A36FDC" w:rsidRPr="005F537A" w:rsidRDefault="00A36FDC" w:rsidP="00A36FDC">
      <w:pPr>
        <w:pStyle w:val="Subheading"/>
      </w:pPr>
      <w:r w:rsidRPr="005F537A">
        <w:t>Date:</w:t>
      </w:r>
      <w:r w:rsidR="003D69D0" w:rsidRPr="005F537A">
        <w:t xml:space="preserve"> </w:t>
      </w:r>
      <w:r w:rsidR="003D69D0" w:rsidRPr="005F537A">
        <w:rPr>
          <w:color w:val="auto"/>
        </w:rPr>
        <w:t xml:space="preserve"> ________________________________________</w:t>
      </w:r>
    </w:p>
    <w:p w14:paraId="4FE5BC8C" w14:textId="77777777" w:rsidR="00A36FDC" w:rsidRPr="005F537A" w:rsidRDefault="00A36FDC" w:rsidP="00A36FDC"/>
    <w:p w14:paraId="6C3B3059" w14:textId="77777777" w:rsidR="00A51A7E" w:rsidRDefault="00C212C5" w:rsidP="00F217DB">
      <w:r w:rsidRPr="005F537A">
        <w:t xml:space="preserve">Applicants should complete the form and email it to </w:t>
      </w:r>
      <w:r w:rsidR="00A51A7E">
        <w:t>Course Administrator – Karen Annear</w:t>
      </w:r>
    </w:p>
    <w:p w14:paraId="0B8A08CC" w14:textId="1AEDF960" w:rsidR="00A51A7E" w:rsidRDefault="00A51A7E" w:rsidP="00F217DB">
      <w:r>
        <w:t xml:space="preserve">E – </w:t>
      </w:r>
      <w:hyperlink r:id="rId14" w:history="1">
        <w:r w:rsidRPr="00C56762">
          <w:rPr>
            <w:rStyle w:val="Hyperlink"/>
          </w:rPr>
          <w:t>kannear@tennis.com.au</w:t>
        </w:r>
      </w:hyperlink>
    </w:p>
    <w:p w14:paraId="75F8EF22" w14:textId="7157B433" w:rsidR="00E76765" w:rsidRPr="005F537A" w:rsidRDefault="00E76765" w:rsidP="00F217DB"/>
    <w:p w14:paraId="13769FF3" w14:textId="77777777" w:rsidR="003D69D0" w:rsidRPr="005F537A" w:rsidRDefault="003D69D0" w:rsidP="003D69D0"/>
    <w:p w14:paraId="72ECEBBD" w14:textId="77777777" w:rsidR="003D69D0" w:rsidRPr="005F537A" w:rsidRDefault="003D69D0" w:rsidP="003D69D0"/>
    <w:p w14:paraId="1367D97D" w14:textId="77777777" w:rsidR="003D69D0" w:rsidRPr="005F537A" w:rsidRDefault="003D69D0" w:rsidP="003D69D0"/>
    <w:p w14:paraId="0A8AB2A2" w14:textId="77777777" w:rsidR="00013A07" w:rsidRPr="005F537A" w:rsidRDefault="00013A07" w:rsidP="003D69D0"/>
    <w:p w14:paraId="6CD1D4C2" w14:textId="77777777" w:rsidR="00013A07" w:rsidRPr="005F537A" w:rsidRDefault="00013A07" w:rsidP="003D69D0"/>
    <w:p w14:paraId="3AE98ACA" w14:textId="77777777" w:rsidR="00013A07" w:rsidRPr="005F537A" w:rsidRDefault="00013A07" w:rsidP="003D69D0"/>
    <w:p w14:paraId="04118871" w14:textId="77777777" w:rsidR="00013A07" w:rsidRPr="005F537A" w:rsidRDefault="00013A07" w:rsidP="003D69D0"/>
    <w:p w14:paraId="75A11446" w14:textId="77777777" w:rsidR="00013A07" w:rsidRPr="005F537A" w:rsidRDefault="00013A07" w:rsidP="003D69D0"/>
    <w:p w14:paraId="20366FAC" w14:textId="77777777" w:rsidR="00013A07" w:rsidRPr="005F537A" w:rsidRDefault="00013A07" w:rsidP="003D69D0"/>
    <w:p w14:paraId="797E6EC9" w14:textId="77777777" w:rsidR="00013A07" w:rsidRPr="005F537A" w:rsidRDefault="00013A07" w:rsidP="003D69D0"/>
    <w:p w14:paraId="2E6C5687" w14:textId="77777777" w:rsidR="00013A07" w:rsidRPr="005F537A" w:rsidRDefault="00013A07" w:rsidP="003D69D0"/>
    <w:p w14:paraId="73AADF76" w14:textId="77777777" w:rsidR="00013A07" w:rsidRPr="005F537A" w:rsidRDefault="00013A07" w:rsidP="003D69D0"/>
    <w:p w14:paraId="6D89DA32" w14:textId="77777777" w:rsidR="003D69D0" w:rsidRPr="005F537A" w:rsidRDefault="003D69D0" w:rsidP="003D69D0"/>
    <w:p w14:paraId="6880428D" w14:textId="77777777" w:rsidR="003D69D0" w:rsidRPr="005F537A" w:rsidRDefault="003D69D0" w:rsidP="003D69D0"/>
    <w:p w14:paraId="024A1C9C" w14:textId="77777777" w:rsidR="003D69D0" w:rsidRPr="005F537A" w:rsidRDefault="003D69D0" w:rsidP="003D69D0"/>
    <w:p w14:paraId="3A7492CC" w14:textId="77777777" w:rsidR="003D69D0" w:rsidRPr="005F537A" w:rsidRDefault="003D69D0" w:rsidP="003D69D0"/>
    <w:p w14:paraId="4D9D0ECC" w14:textId="77777777" w:rsidR="003D69D0" w:rsidRPr="005F537A" w:rsidRDefault="003D69D0" w:rsidP="003D69D0"/>
    <w:p w14:paraId="406B255D" w14:textId="77777777" w:rsidR="003D69D0" w:rsidRPr="005F537A" w:rsidRDefault="003D69D0" w:rsidP="003D69D0"/>
    <w:p w14:paraId="38E189E2" w14:textId="77777777" w:rsidR="003D69D0" w:rsidRPr="005F537A" w:rsidRDefault="003D69D0" w:rsidP="003D69D0"/>
    <w:p w14:paraId="495C9FF3" w14:textId="77777777" w:rsidR="003D69D0" w:rsidRPr="005F537A" w:rsidRDefault="003D69D0" w:rsidP="003D69D0"/>
    <w:p w14:paraId="6B04FAB8" w14:textId="77777777" w:rsidR="003D69D0" w:rsidRPr="005F537A" w:rsidRDefault="003D69D0" w:rsidP="003D69D0"/>
    <w:p w14:paraId="36636E4E" w14:textId="77777777" w:rsidR="003D69D0" w:rsidRPr="005F537A" w:rsidRDefault="003D69D0" w:rsidP="003D69D0"/>
    <w:p w14:paraId="42B61311" w14:textId="77777777" w:rsidR="003D69D0" w:rsidRPr="005F537A" w:rsidRDefault="003D69D0" w:rsidP="003D69D0"/>
    <w:p w14:paraId="44607491" w14:textId="77777777" w:rsidR="003D69D0" w:rsidRPr="005F537A" w:rsidRDefault="003D69D0" w:rsidP="003D69D0"/>
    <w:p w14:paraId="1F753049" w14:textId="77777777" w:rsidR="007D3848" w:rsidRPr="005F537A" w:rsidRDefault="007D3848" w:rsidP="00F217DB">
      <w:pPr>
        <w:sectPr w:rsidR="007D3848" w:rsidRPr="005F537A" w:rsidSect="00681F2F">
          <w:type w:val="continuous"/>
          <w:pgSz w:w="11906" w:h="16838"/>
          <w:pgMar w:top="2854" w:right="979" w:bottom="1308" w:left="1004" w:header="0" w:footer="825" w:gutter="0"/>
          <w:pgNumType w:start="2"/>
          <w:cols w:num="2" w:space="708"/>
          <w:titlePg/>
          <w:docGrid w:linePitch="360"/>
        </w:sectPr>
      </w:pPr>
    </w:p>
    <w:p w14:paraId="55657928" w14:textId="77777777" w:rsidR="00C212C5" w:rsidRPr="005F537A" w:rsidRDefault="00C212C5" w:rsidP="00F217DB"/>
    <w:p w14:paraId="15B39BCF" w14:textId="77777777" w:rsidR="00414038" w:rsidRPr="005F537A" w:rsidRDefault="00414038" w:rsidP="00F217DB">
      <w:r w:rsidRPr="005F537A">
        <w:br w:type="page"/>
      </w:r>
    </w:p>
    <w:p w14:paraId="266D1B28" w14:textId="77777777" w:rsidR="00414038" w:rsidRPr="005F537A" w:rsidRDefault="0001323D" w:rsidP="00F217DB">
      <w:r w:rsidRPr="005F537A">
        <w:rPr>
          <w:noProof/>
        </w:rPr>
        <w:lastRenderedPageBreak/>
        <w:drawing>
          <wp:anchor distT="0" distB="0" distL="114300" distR="114300" simplePos="0" relativeHeight="251657216" behindDoc="0" locked="0" layoutInCell="1" allowOverlap="1" wp14:anchorId="2E610FD7" wp14:editId="5CA9804C">
            <wp:simplePos x="0" y="0"/>
            <wp:positionH relativeFrom="column">
              <wp:posOffset>-680483</wp:posOffset>
            </wp:positionH>
            <wp:positionV relativeFrom="page">
              <wp:posOffset>4017</wp:posOffset>
            </wp:positionV>
            <wp:extent cx="7635875" cy="10793095"/>
            <wp:effectExtent l="0" t="0" r="0" b="1905"/>
            <wp:wrapNone/>
            <wp:docPr id="964240556" name="Picture 2" descr="A blue and green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240556" name="Picture 2" descr="A blue and green background with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35875" cy="10793095"/>
                    </a:xfrm>
                    <a:prstGeom prst="rect">
                      <a:avLst/>
                    </a:prstGeom>
                  </pic:spPr>
                </pic:pic>
              </a:graphicData>
            </a:graphic>
            <wp14:sizeRelH relativeFrom="page">
              <wp14:pctWidth>0</wp14:pctWidth>
            </wp14:sizeRelH>
            <wp14:sizeRelV relativeFrom="page">
              <wp14:pctHeight>0</wp14:pctHeight>
            </wp14:sizeRelV>
          </wp:anchor>
        </w:drawing>
      </w:r>
    </w:p>
    <w:p w14:paraId="42B7A7E5" w14:textId="77777777" w:rsidR="00B53239" w:rsidRPr="005F537A" w:rsidRDefault="00B53239" w:rsidP="00F217DB"/>
    <w:p w14:paraId="1AB0D848" w14:textId="77777777" w:rsidR="004064C9" w:rsidRPr="005F537A" w:rsidRDefault="00896807" w:rsidP="00F217DB">
      <w:r w:rsidRPr="005F537A">
        <w:rPr>
          <w:noProof/>
        </w:rPr>
        <mc:AlternateContent>
          <mc:Choice Requires="wps">
            <w:drawing>
              <wp:anchor distT="0" distB="0" distL="114300" distR="114300" simplePos="0" relativeHeight="251658241" behindDoc="0" locked="0" layoutInCell="1" allowOverlap="1" wp14:anchorId="6DABD19A" wp14:editId="7394F3A8">
                <wp:simplePos x="0" y="0"/>
                <wp:positionH relativeFrom="column">
                  <wp:posOffset>0</wp:posOffset>
                </wp:positionH>
                <wp:positionV relativeFrom="page">
                  <wp:posOffset>9900220</wp:posOffset>
                </wp:positionV>
                <wp:extent cx="4650740" cy="429260"/>
                <wp:effectExtent l="0" t="0" r="0" b="0"/>
                <wp:wrapSquare wrapText="bothSides"/>
                <wp:docPr id="444696925" name="Text Box 444696925"/>
                <wp:cNvGraphicFramePr/>
                <a:graphic xmlns:a="http://schemas.openxmlformats.org/drawingml/2006/main">
                  <a:graphicData uri="http://schemas.microsoft.com/office/word/2010/wordprocessingShape">
                    <wps:wsp>
                      <wps:cNvSpPr txBox="1"/>
                      <wps:spPr>
                        <a:xfrm>
                          <a:off x="0" y="0"/>
                          <a:ext cx="4650740" cy="429260"/>
                        </a:xfrm>
                        <a:prstGeom prst="rect">
                          <a:avLst/>
                        </a:prstGeom>
                        <a:noFill/>
                        <a:ln w="6350">
                          <a:noFill/>
                        </a:ln>
                      </wps:spPr>
                      <wps:txbx>
                        <w:txbxContent>
                          <w:p w14:paraId="28826B5A" w14:textId="77777777" w:rsidR="00896807" w:rsidRPr="0001323D" w:rsidRDefault="00896807" w:rsidP="00F217DB">
                            <w:pPr>
                              <w:pStyle w:val="AcknowledgementStyle"/>
                              <w:rPr>
                                <w:color w:val="FFFFFF" w:themeColor="background1"/>
                              </w:rPr>
                            </w:pPr>
                            <w:r w:rsidRPr="0001323D">
                              <w:rPr>
                                <w:color w:val="FFFFFF" w:themeColor="background1"/>
                              </w:rPr>
                              <w:t xml:space="preserve">Tennis acknowledges the </w:t>
                            </w:r>
                            <w:r w:rsidR="008C1E8C" w:rsidRPr="0001323D">
                              <w:rPr>
                                <w:color w:val="FFFFFF" w:themeColor="background1"/>
                              </w:rPr>
                              <w:t>T</w:t>
                            </w:r>
                            <w:r w:rsidRPr="0001323D">
                              <w:rPr>
                                <w:color w:val="FFFFFF" w:themeColor="background1"/>
                              </w:rPr>
                              <w:t xml:space="preserve">raditional </w:t>
                            </w:r>
                            <w:r w:rsidR="008C1E8C" w:rsidRPr="0001323D">
                              <w:rPr>
                                <w:color w:val="FFFFFF" w:themeColor="background1"/>
                              </w:rPr>
                              <w:t>C</w:t>
                            </w:r>
                            <w:r w:rsidRPr="0001323D">
                              <w:rPr>
                                <w:color w:val="FFFFFF" w:themeColor="background1"/>
                              </w:rPr>
                              <w:t xml:space="preserve">ustodians of the land on which we work, rest and play, and pay our respect to </w:t>
                            </w:r>
                            <w:r w:rsidR="008C1E8C" w:rsidRPr="0001323D">
                              <w:rPr>
                                <w:color w:val="FFFFFF" w:themeColor="background1"/>
                              </w:rPr>
                              <w:t>E</w:t>
                            </w:r>
                            <w:r w:rsidRPr="0001323D">
                              <w:rPr>
                                <w:color w:val="FFFFFF" w:themeColor="background1"/>
                              </w:rPr>
                              <w:t>lders past and present.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DABD19A" id="_x0000_t202" coordsize="21600,21600" o:spt="202" path="m,l,21600r21600,l21600,xe">
                <v:stroke joinstyle="miter"/>
                <v:path gradientshapeok="t" o:connecttype="rect"/>
              </v:shapetype>
              <v:shape id="Text Box 444696925" o:spid="_x0000_s1026" type="#_x0000_t202" style="position:absolute;margin-left:0;margin-top:779.55pt;width:366.2pt;height:33.8pt;z-index:2516582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" filled="f" stroked="f" strokeweight=".5pt">
                <v:textbox style="mso-fit-shape-to-text:t">
                  <w:txbxContent>
                    <w:p w14:paraId="28826B5A" w14:textId="77777777" w:rsidR="00896807" w:rsidRPr="0001323D" w:rsidRDefault="00896807" w:rsidP="00F217DB">
                      <w:pPr>
                        <w:pStyle w:val="AcknowledgementStyle"/>
                        <w:rPr>
                          <w:color w:val="FFFFFF" w:themeColor="background1"/>
                        </w:rPr>
                      </w:pPr>
                      <w:r w:rsidRPr="0001323D">
                        <w:rPr>
                          <w:color w:val="FFFFFF" w:themeColor="background1"/>
                        </w:rPr>
                        <w:t xml:space="preserve">Tennis acknowledges the </w:t>
                      </w:r>
                      <w:r w:rsidR="008C1E8C" w:rsidRPr="0001323D">
                        <w:rPr>
                          <w:color w:val="FFFFFF" w:themeColor="background1"/>
                        </w:rPr>
                        <w:t>T</w:t>
                      </w:r>
                      <w:r w:rsidRPr="0001323D">
                        <w:rPr>
                          <w:color w:val="FFFFFF" w:themeColor="background1"/>
                        </w:rPr>
                        <w:t xml:space="preserve">raditional </w:t>
                      </w:r>
                      <w:r w:rsidR="008C1E8C" w:rsidRPr="0001323D">
                        <w:rPr>
                          <w:color w:val="FFFFFF" w:themeColor="background1"/>
                        </w:rPr>
                        <w:t>C</w:t>
                      </w:r>
                      <w:r w:rsidRPr="0001323D">
                        <w:rPr>
                          <w:color w:val="FFFFFF" w:themeColor="background1"/>
                        </w:rPr>
                        <w:t xml:space="preserve">ustodians of the land on which we work, rest and play, and pay our respect to </w:t>
                      </w:r>
                      <w:r w:rsidR="008C1E8C" w:rsidRPr="0001323D">
                        <w:rPr>
                          <w:color w:val="FFFFFF" w:themeColor="background1"/>
                        </w:rPr>
                        <w:t>E</w:t>
                      </w:r>
                      <w:r w:rsidRPr="0001323D">
                        <w:rPr>
                          <w:color w:val="FFFFFF" w:themeColor="background1"/>
                        </w:rPr>
                        <w:t>lders past and present.</w:t>
                      </w:r>
                    </w:p>
                  </w:txbxContent>
                </v:textbox>
                <w10:wrap type="square" anchory="page"/>
              </v:shape>
            </w:pict>
          </mc:Fallback>
        </mc:AlternateContent>
      </w:r>
    </w:p>
    <w:sectPr w:rsidR="004064C9" w:rsidRPr="005F537A" w:rsidSect="007D3848">
      <w:type w:val="continuous"/>
      <w:pgSz w:w="11906" w:h="16838"/>
      <w:pgMar w:top="2854" w:right="979" w:bottom="1308" w:left="1004" w:header="0" w:footer="82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C21AC" w14:textId="77777777" w:rsidR="003A6704" w:rsidRDefault="003A6704" w:rsidP="00F217DB">
      <w:r>
        <w:separator/>
      </w:r>
    </w:p>
    <w:p w14:paraId="79949E12" w14:textId="77777777" w:rsidR="003A6704" w:rsidRDefault="003A6704" w:rsidP="00F217DB"/>
    <w:p w14:paraId="55810988" w14:textId="77777777" w:rsidR="003A6704" w:rsidRDefault="003A6704" w:rsidP="00F217DB"/>
  </w:endnote>
  <w:endnote w:type="continuationSeparator" w:id="0">
    <w:p w14:paraId="01614841" w14:textId="77777777" w:rsidR="003A6704" w:rsidRDefault="003A6704" w:rsidP="00F217DB">
      <w:r>
        <w:continuationSeparator/>
      </w:r>
    </w:p>
    <w:p w14:paraId="0C1D8E27" w14:textId="77777777" w:rsidR="003A6704" w:rsidRDefault="003A6704" w:rsidP="00F217DB"/>
    <w:p w14:paraId="64E32BE8" w14:textId="77777777" w:rsidR="003A6704" w:rsidRDefault="003A6704" w:rsidP="00F217DB"/>
  </w:endnote>
  <w:endnote w:type="continuationNotice" w:id="1">
    <w:p w14:paraId="1483AFA2" w14:textId="77777777" w:rsidR="003A6704" w:rsidRDefault="003A6704" w:rsidP="00F217DB"/>
    <w:p w14:paraId="1AF5A5E8" w14:textId="77777777" w:rsidR="003A6704" w:rsidRDefault="003A6704" w:rsidP="00F217DB"/>
    <w:p w14:paraId="5CEA76C4" w14:textId="77777777" w:rsidR="003A6704" w:rsidRDefault="003A6704" w:rsidP="00F217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chivo">
    <w:panose1 w:val="00000000000000000000"/>
    <w:charset w:val="00"/>
    <w:family w:val="auto"/>
    <w:pitch w:val="variable"/>
    <w:sig w:usb0="A00000FF" w:usb1="500020EB" w:usb2="00000008" w:usb3="00000000" w:csb0="00000193" w:csb1="00000000"/>
    <w:embedRegular r:id="rId1" w:fontKey="{395AAEE3-35A0-47F9-8C89-D6E3D745741D}"/>
    <w:embedBold r:id="rId2" w:fontKey="{4610C5DC-CED2-4F11-957B-7C08637EC675}"/>
    <w:embedItalic r:id="rId3" w:fontKey="{2E80155F-D498-419E-A45B-5765ED0BDC27}"/>
  </w:font>
  <w:font w:name="Gotham Book">
    <w:altName w:val="Calibri"/>
    <w:panose1 w:val="00000000000000000000"/>
    <w:charset w:val="00"/>
    <w:family w:val="auto"/>
    <w:notTrueType/>
    <w:pitch w:val="variable"/>
    <w:sig w:usb0="A100007F" w:usb1="4000005B" w:usb2="00000000" w:usb3="00000000" w:csb0="0000009B" w:csb1="00000000"/>
  </w:font>
  <w:font w:name="Sequel 100 Wide 45">
    <w:panose1 w:val="020B0603050000020004"/>
    <w:charset w:val="00"/>
    <w:family w:val="swiss"/>
    <w:pitch w:val="variable"/>
    <w:sig w:usb0="00000007" w:usb1="00000000" w:usb2="00000000" w:usb3="00000000" w:csb0="00000093" w:csb1="00000000"/>
    <w:embedRegular r:id="rId4" w:fontKey="{C4959B52-48A1-477E-9EBD-D8EBCED86BDC}"/>
  </w:font>
  <w:font w:name="Gotham Bold">
    <w:altName w:val="Arial"/>
    <w:charset w:val="00"/>
    <w:family w:val="auto"/>
    <w:pitch w:val="variable"/>
    <w:sig w:usb0="A100007F" w:usb1="4000005B" w:usb2="00000000" w:usb3="00000000" w:csb0="0000009B"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Sequel 100 Wide 85">
    <w:panose1 w:val="020B0603050000020004"/>
    <w:charset w:val="00"/>
    <w:family w:val="swiss"/>
    <w:pitch w:val="variable"/>
    <w:sig w:usb0="00000007" w:usb1="00000000" w:usb2="00000000" w:usb3="00000000" w:csb0="00000093" w:csb1="00000000"/>
    <w:embedRegular r:id="rId5" w:fontKey="{2C2406B3-E731-4BB2-A53A-B06B92A4C9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BFBD5" w14:textId="4A991C16" w:rsidR="00870E2F" w:rsidRPr="008F2C3D" w:rsidRDefault="008F2C3D" w:rsidP="00F217DB">
    <w:pPr>
      <w:pStyle w:val="Footer"/>
    </w:pPr>
    <w:r>
      <w:t xml:space="preserve">President’s Women In Tennis Scholarship Application Form – Tennis Australia </w:t>
    </w:r>
    <w:r w:rsidR="005646D8">
      <w:t>Business &amp; Venue Management course</w:t>
    </w:r>
    <w:r w:rsidR="005646D8">
      <w:tab/>
    </w:r>
    <w:r w:rsidR="009842FC">
      <w:fldChar w:fldCharType="begin"/>
    </w:r>
    <w:r w:rsidR="009842FC">
      <w:instrText xml:space="preserve"> PAGE </w:instrText>
    </w:r>
    <w:r w:rsidR="009842FC">
      <w:fldChar w:fldCharType="separate"/>
    </w:r>
    <w:r w:rsidR="0252872C">
      <w:t>6</w:t>
    </w:r>
    <w:r w:rsidR="009842F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4D574" w14:textId="77777777" w:rsidR="003A6704" w:rsidRDefault="003A6704" w:rsidP="00F217DB">
      <w:r>
        <w:separator/>
      </w:r>
    </w:p>
    <w:p w14:paraId="633DB734" w14:textId="77777777" w:rsidR="003A6704" w:rsidRDefault="003A6704" w:rsidP="00F217DB"/>
    <w:p w14:paraId="51AA2D97" w14:textId="77777777" w:rsidR="003A6704" w:rsidRDefault="003A6704" w:rsidP="00F217DB"/>
  </w:footnote>
  <w:footnote w:type="continuationSeparator" w:id="0">
    <w:p w14:paraId="123C0B79" w14:textId="77777777" w:rsidR="003A6704" w:rsidRDefault="003A6704" w:rsidP="00F217DB">
      <w:r>
        <w:continuationSeparator/>
      </w:r>
    </w:p>
    <w:p w14:paraId="2490E7C4" w14:textId="77777777" w:rsidR="003A6704" w:rsidRDefault="003A6704" w:rsidP="00F217DB"/>
    <w:p w14:paraId="661816A1" w14:textId="77777777" w:rsidR="003A6704" w:rsidRDefault="003A6704" w:rsidP="00F217DB"/>
  </w:footnote>
  <w:footnote w:type="continuationNotice" w:id="1">
    <w:p w14:paraId="515DEE15" w14:textId="77777777" w:rsidR="003A6704" w:rsidRDefault="003A6704" w:rsidP="00F217DB"/>
    <w:p w14:paraId="1B837386" w14:textId="77777777" w:rsidR="003A6704" w:rsidRDefault="003A6704" w:rsidP="00F217DB"/>
    <w:p w14:paraId="1CF391A1" w14:textId="77777777" w:rsidR="003A6704" w:rsidRDefault="003A6704" w:rsidP="00F217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746DC" w14:textId="77777777" w:rsidR="004064C9" w:rsidRDefault="0001323D" w:rsidP="00F217DB">
    <w:r>
      <w:rPr>
        <w:noProof/>
      </w:rPr>
      <w:drawing>
        <wp:anchor distT="0" distB="0" distL="114300" distR="114300" simplePos="0" relativeHeight="251662337" behindDoc="1" locked="0" layoutInCell="1" allowOverlap="1" wp14:anchorId="7A7842E6" wp14:editId="72AB7C8B">
          <wp:simplePos x="0" y="0"/>
          <wp:positionH relativeFrom="page">
            <wp:posOffset>-31912</wp:posOffset>
          </wp:positionH>
          <wp:positionV relativeFrom="page">
            <wp:posOffset>0</wp:posOffset>
          </wp:positionV>
          <wp:extent cx="7587084" cy="1364400"/>
          <wp:effectExtent l="0" t="0" r="0" b="0"/>
          <wp:wrapNone/>
          <wp:docPr id="5" name="Picture 5" descr="A blue square on a blu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7943" name="Picture 1331317943" descr="A blue square on a blue su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7084" cy="1364400"/>
                  </a:xfrm>
                  <a:prstGeom prst="rect">
                    <a:avLst/>
                  </a:prstGeom>
                </pic:spPr>
              </pic:pic>
            </a:graphicData>
          </a:graphic>
          <wp14:sizeRelH relativeFrom="margin">
            <wp14:pctWidth>0</wp14:pctWidth>
          </wp14:sizeRelH>
          <wp14:sizeRelV relativeFrom="margin">
            <wp14:pctHeight>0</wp14:pctHeight>
          </wp14:sizeRelV>
        </wp:anchor>
      </w:drawing>
    </w:r>
  </w:p>
  <w:p w14:paraId="36E660CE" w14:textId="77777777" w:rsidR="00870E2F" w:rsidRDefault="00870E2F" w:rsidP="00F217DB"/>
  <w:p w14:paraId="3F1C947B" w14:textId="77777777" w:rsidR="00870E2F" w:rsidRDefault="00870E2F" w:rsidP="00F217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B7245" w14:textId="77777777" w:rsidR="00032457" w:rsidRDefault="0001323D" w:rsidP="00F217DB">
    <w:r>
      <w:rPr>
        <w:noProof/>
      </w:rPr>
      <w:drawing>
        <wp:anchor distT="0" distB="0" distL="114300" distR="114300" simplePos="0" relativeHeight="251660289" behindDoc="1" locked="0" layoutInCell="1" allowOverlap="1" wp14:anchorId="37D5DE9A" wp14:editId="22C98866">
          <wp:simplePos x="0" y="0"/>
          <wp:positionH relativeFrom="page">
            <wp:posOffset>10219</wp:posOffset>
          </wp:positionH>
          <wp:positionV relativeFrom="page">
            <wp:posOffset>0</wp:posOffset>
          </wp:positionV>
          <wp:extent cx="7563600" cy="10690735"/>
          <wp:effectExtent l="0" t="0" r="571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84393" name="Picture 134578439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11C6C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5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5EA8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48B0F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48C4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4826D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16E0E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F684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8E96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444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B1981"/>
    <w:multiLevelType w:val="hybridMultilevel"/>
    <w:tmpl w:val="28A23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1E29D7"/>
    <w:multiLevelType w:val="hybridMultilevel"/>
    <w:tmpl w:val="B17A0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893C07"/>
    <w:multiLevelType w:val="hybridMultilevel"/>
    <w:tmpl w:val="B5B2FF58"/>
    <w:lvl w:ilvl="0" w:tplc="773E267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820EC4"/>
    <w:multiLevelType w:val="hybridMultilevel"/>
    <w:tmpl w:val="593E1E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243A5E"/>
    <w:multiLevelType w:val="multilevel"/>
    <w:tmpl w:val="DF32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A12D41"/>
    <w:multiLevelType w:val="hybridMultilevel"/>
    <w:tmpl w:val="B52C0D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CEA6CCD"/>
    <w:multiLevelType w:val="hybridMultilevel"/>
    <w:tmpl w:val="9B6C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7E6B43"/>
    <w:multiLevelType w:val="hybridMultilevel"/>
    <w:tmpl w:val="835E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B4978"/>
    <w:multiLevelType w:val="hybridMultilevel"/>
    <w:tmpl w:val="AC246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473D38"/>
    <w:multiLevelType w:val="hybridMultilevel"/>
    <w:tmpl w:val="8FCAD5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08851B7"/>
    <w:multiLevelType w:val="hybridMultilevel"/>
    <w:tmpl w:val="5AA4E1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64274132">
    <w:abstractNumId w:val="12"/>
  </w:num>
  <w:num w:numId="2" w16cid:durableId="372854735">
    <w:abstractNumId w:val="11"/>
  </w:num>
  <w:num w:numId="3" w16cid:durableId="249973340">
    <w:abstractNumId w:val="0"/>
  </w:num>
  <w:num w:numId="4" w16cid:durableId="1678271346">
    <w:abstractNumId w:val="1"/>
  </w:num>
  <w:num w:numId="5" w16cid:durableId="1585455714">
    <w:abstractNumId w:val="2"/>
  </w:num>
  <w:num w:numId="6" w16cid:durableId="1195922379">
    <w:abstractNumId w:val="3"/>
  </w:num>
  <w:num w:numId="7" w16cid:durableId="1372148784">
    <w:abstractNumId w:val="8"/>
  </w:num>
  <w:num w:numId="8" w16cid:durableId="240987549">
    <w:abstractNumId w:val="4"/>
  </w:num>
  <w:num w:numId="9" w16cid:durableId="334067422">
    <w:abstractNumId w:val="5"/>
  </w:num>
  <w:num w:numId="10" w16cid:durableId="2051805119">
    <w:abstractNumId w:val="6"/>
  </w:num>
  <w:num w:numId="11" w16cid:durableId="945162265">
    <w:abstractNumId w:val="7"/>
  </w:num>
  <w:num w:numId="12" w16cid:durableId="1331635580">
    <w:abstractNumId w:val="9"/>
  </w:num>
  <w:num w:numId="13" w16cid:durableId="1361929149">
    <w:abstractNumId w:val="14"/>
  </w:num>
  <w:num w:numId="14" w16cid:durableId="283192064">
    <w:abstractNumId w:val="17"/>
  </w:num>
  <w:num w:numId="15" w16cid:durableId="229851135">
    <w:abstractNumId w:val="19"/>
  </w:num>
  <w:num w:numId="16" w16cid:durableId="128326136">
    <w:abstractNumId w:val="18"/>
  </w:num>
  <w:num w:numId="17" w16cid:durableId="893465429">
    <w:abstractNumId w:val="10"/>
  </w:num>
  <w:num w:numId="18" w16cid:durableId="1175917212">
    <w:abstractNumId w:val="13"/>
  </w:num>
  <w:num w:numId="19" w16cid:durableId="1049263101">
    <w:abstractNumId w:val="20"/>
  </w:num>
  <w:num w:numId="20" w16cid:durableId="757140541">
    <w:abstractNumId w:val="15"/>
  </w:num>
  <w:num w:numId="21" w16cid:durableId="1832133081">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D04"/>
    <w:rsid w:val="00001486"/>
    <w:rsid w:val="00003295"/>
    <w:rsid w:val="0001323D"/>
    <w:rsid w:val="00013A07"/>
    <w:rsid w:val="00014836"/>
    <w:rsid w:val="00032457"/>
    <w:rsid w:val="000326A4"/>
    <w:rsid w:val="0003663A"/>
    <w:rsid w:val="00036D74"/>
    <w:rsid w:val="00044494"/>
    <w:rsid w:val="00054BE0"/>
    <w:rsid w:val="00055729"/>
    <w:rsid w:val="000561D8"/>
    <w:rsid w:val="00061142"/>
    <w:rsid w:val="00062860"/>
    <w:rsid w:val="000674B2"/>
    <w:rsid w:val="00081AE6"/>
    <w:rsid w:val="00090AD2"/>
    <w:rsid w:val="00095618"/>
    <w:rsid w:val="00095E71"/>
    <w:rsid w:val="000962EC"/>
    <w:rsid w:val="0009702B"/>
    <w:rsid w:val="000A745C"/>
    <w:rsid w:val="000B3456"/>
    <w:rsid w:val="000B4FAB"/>
    <w:rsid w:val="000D46FB"/>
    <w:rsid w:val="000D645C"/>
    <w:rsid w:val="000F0C16"/>
    <w:rsid w:val="000F271A"/>
    <w:rsid w:val="001023CD"/>
    <w:rsid w:val="00105114"/>
    <w:rsid w:val="00107A01"/>
    <w:rsid w:val="00113E6D"/>
    <w:rsid w:val="00114234"/>
    <w:rsid w:val="00114DB0"/>
    <w:rsid w:val="00131248"/>
    <w:rsid w:val="00132786"/>
    <w:rsid w:val="00135016"/>
    <w:rsid w:val="00136599"/>
    <w:rsid w:val="00141335"/>
    <w:rsid w:val="00143164"/>
    <w:rsid w:val="001511D1"/>
    <w:rsid w:val="00152D01"/>
    <w:rsid w:val="001544D7"/>
    <w:rsid w:val="001740BA"/>
    <w:rsid w:val="00177F7C"/>
    <w:rsid w:val="00183BDB"/>
    <w:rsid w:val="00183E66"/>
    <w:rsid w:val="00186E7A"/>
    <w:rsid w:val="00193DDC"/>
    <w:rsid w:val="00195831"/>
    <w:rsid w:val="001A1209"/>
    <w:rsid w:val="001B32B3"/>
    <w:rsid w:val="001B4FEA"/>
    <w:rsid w:val="001B7B2D"/>
    <w:rsid w:val="001C42CD"/>
    <w:rsid w:val="001C4F18"/>
    <w:rsid w:val="001C6435"/>
    <w:rsid w:val="001D20FE"/>
    <w:rsid w:val="001D3BC9"/>
    <w:rsid w:val="001D3E53"/>
    <w:rsid w:val="001D752B"/>
    <w:rsid w:val="001E5642"/>
    <w:rsid w:val="001E68CC"/>
    <w:rsid w:val="001E7DB9"/>
    <w:rsid w:val="001F60A9"/>
    <w:rsid w:val="001F6F8E"/>
    <w:rsid w:val="001F779D"/>
    <w:rsid w:val="001F7F3F"/>
    <w:rsid w:val="0020725E"/>
    <w:rsid w:val="00235645"/>
    <w:rsid w:val="00243EED"/>
    <w:rsid w:val="00256A2C"/>
    <w:rsid w:val="00257D2D"/>
    <w:rsid w:val="00261CC3"/>
    <w:rsid w:val="00270C42"/>
    <w:rsid w:val="002826AC"/>
    <w:rsid w:val="00284AFE"/>
    <w:rsid w:val="00290884"/>
    <w:rsid w:val="00293958"/>
    <w:rsid w:val="002968E5"/>
    <w:rsid w:val="00296B2F"/>
    <w:rsid w:val="00296B4D"/>
    <w:rsid w:val="00296E23"/>
    <w:rsid w:val="00297DC5"/>
    <w:rsid w:val="002A6511"/>
    <w:rsid w:val="002C0163"/>
    <w:rsid w:val="002D092A"/>
    <w:rsid w:val="002D0D04"/>
    <w:rsid w:val="002D2E59"/>
    <w:rsid w:val="002E3C10"/>
    <w:rsid w:val="0033158E"/>
    <w:rsid w:val="0033299F"/>
    <w:rsid w:val="00346931"/>
    <w:rsid w:val="00347EBB"/>
    <w:rsid w:val="00352EE1"/>
    <w:rsid w:val="003537FF"/>
    <w:rsid w:val="003549EF"/>
    <w:rsid w:val="00364FF2"/>
    <w:rsid w:val="0036503C"/>
    <w:rsid w:val="003819E9"/>
    <w:rsid w:val="00387448"/>
    <w:rsid w:val="003A02A6"/>
    <w:rsid w:val="003A3E24"/>
    <w:rsid w:val="003A4747"/>
    <w:rsid w:val="003A4D46"/>
    <w:rsid w:val="003A6704"/>
    <w:rsid w:val="003B49F8"/>
    <w:rsid w:val="003C4226"/>
    <w:rsid w:val="003C6CD0"/>
    <w:rsid w:val="003D67B9"/>
    <w:rsid w:val="003D69D0"/>
    <w:rsid w:val="003D7F07"/>
    <w:rsid w:val="003E20AA"/>
    <w:rsid w:val="003E4374"/>
    <w:rsid w:val="003F5937"/>
    <w:rsid w:val="003F67C2"/>
    <w:rsid w:val="0040173C"/>
    <w:rsid w:val="00405D8A"/>
    <w:rsid w:val="00406333"/>
    <w:rsid w:val="004064C9"/>
    <w:rsid w:val="00414038"/>
    <w:rsid w:val="00422231"/>
    <w:rsid w:val="00431E2E"/>
    <w:rsid w:val="00435F7B"/>
    <w:rsid w:val="00440486"/>
    <w:rsid w:val="00441B7F"/>
    <w:rsid w:val="0044669D"/>
    <w:rsid w:val="00446AFD"/>
    <w:rsid w:val="00457C24"/>
    <w:rsid w:val="00460150"/>
    <w:rsid w:val="004617D4"/>
    <w:rsid w:val="0046233A"/>
    <w:rsid w:val="00484758"/>
    <w:rsid w:val="00493314"/>
    <w:rsid w:val="0049496C"/>
    <w:rsid w:val="004A0293"/>
    <w:rsid w:val="004A07C8"/>
    <w:rsid w:val="004A14A9"/>
    <w:rsid w:val="004A1AFD"/>
    <w:rsid w:val="004A4734"/>
    <w:rsid w:val="004A5D53"/>
    <w:rsid w:val="004B09AA"/>
    <w:rsid w:val="004B1C2A"/>
    <w:rsid w:val="004B3662"/>
    <w:rsid w:val="004B6BE8"/>
    <w:rsid w:val="004C32EA"/>
    <w:rsid w:val="004E3354"/>
    <w:rsid w:val="004E4682"/>
    <w:rsid w:val="004E5D7A"/>
    <w:rsid w:val="004F2BE3"/>
    <w:rsid w:val="004F6545"/>
    <w:rsid w:val="004F7D8E"/>
    <w:rsid w:val="00501A11"/>
    <w:rsid w:val="00507DDA"/>
    <w:rsid w:val="005104FA"/>
    <w:rsid w:val="00511879"/>
    <w:rsid w:val="00531356"/>
    <w:rsid w:val="00533349"/>
    <w:rsid w:val="005372D5"/>
    <w:rsid w:val="00547354"/>
    <w:rsid w:val="00551585"/>
    <w:rsid w:val="00556061"/>
    <w:rsid w:val="00561957"/>
    <w:rsid w:val="005646D8"/>
    <w:rsid w:val="00565424"/>
    <w:rsid w:val="00565AD6"/>
    <w:rsid w:val="00566ECB"/>
    <w:rsid w:val="00595358"/>
    <w:rsid w:val="005B48C4"/>
    <w:rsid w:val="005C09B0"/>
    <w:rsid w:val="005C3C49"/>
    <w:rsid w:val="005C4E6B"/>
    <w:rsid w:val="005E0516"/>
    <w:rsid w:val="005E7E90"/>
    <w:rsid w:val="005F00C3"/>
    <w:rsid w:val="005F537A"/>
    <w:rsid w:val="005F5F45"/>
    <w:rsid w:val="005F6BE8"/>
    <w:rsid w:val="005F7992"/>
    <w:rsid w:val="00600CB2"/>
    <w:rsid w:val="00601F72"/>
    <w:rsid w:val="00604958"/>
    <w:rsid w:val="00620B24"/>
    <w:rsid w:val="0062434A"/>
    <w:rsid w:val="00624470"/>
    <w:rsid w:val="00634F0A"/>
    <w:rsid w:val="00634F5D"/>
    <w:rsid w:val="006373ED"/>
    <w:rsid w:val="00637E09"/>
    <w:rsid w:val="00646BDB"/>
    <w:rsid w:val="00657EF8"/>
    <w:rsid w:val="00681F2F"/>
    <w:rsid w:val="0068251B"/>
    <w:rsid w:val="006C10D3"/>
    <w:rsid w:val="006E03BD"/>
    <w:rsid w:val="006E0DA3"/>
    <w:rsid w:val="006E3AD4"/>
    <w:rsid w:val="006E5FAF"/>
    <w:rsid w:val="006F15DD"/>
    <w:rsid w:val="00704346"/>
    <w:rsid w:val="00704CC4"/>
    <w:rsid w:val="0070633D"/>
    <w:rsid w:val="0071351A"/>
    <w:rsid w:val="0072181F"/>
    <w:rsid w:val="007267F8"/>
    <w:rsid w:val="007271BD"/>
    <w:rsid w:val="00735F73"/>
    <w:rsid w:val="0076144D"/>
    <w:rsid w:val="00766A7C"/>
    <w:rsid w:val="00767F24"/>
    <w:rsid w:val="00772D54"/>
    <w:rsid w:val="0079109A"/>
    <w:rsid w:val="0079277B"/>
    <w:rsid w:val="00793AE4"/>
    <w:rsid w:val="007A213D"/>
    <w:rsid w:val="007A7B7A"/>
    <w:rsid w:val="007B0A25"/>
    <w:rsid w:val="007B0C06"/>
    <w:rsid w:val="007B1F1F"/>
    <w:rsid w:val="007C1F79"/>
    <w:rsid w:val="007D1490"/>
    <w:rsid w:val="007D3848"/>
    <w:rsid w:val="007D55B8"/>
    <w:rsid w:val="007E005C"/>
    <w:rsid w:val="007E4B8F"/>
    <w:rsid w:val="007E687F"/>
    <w:rsid w:val="007F5ED9"/>
    <w:rsid w:val="0080252C"/>
    <w:rsid w:val="00820701"/>
    <w:rsid w:val="00843D76"/>
    <w:rsid w:val="00847712"/>
    <w:rsid w:val="008521E0"/>
    <w:rsid w:val="00852581"/>
    <w:rsid w:val="008552B1"/>
    <w:rsid w:val="00870E2F"/>
    <w:rsid w:val="008744A5"/>
    <w:rsid w:val="008753CE"/>
    <w:rsid w:val="0088147A"/>
    <w:rsid w:val="00882A65"/>
    <w:rsid w:val="00882AEA"/>
    <w:rsid w:val="00890DB8"/>
    <w:rsid w:val="00893F75"/>
    <w:rsid w:val="008944E0"/>
    <w:rsid w:val="00896807"/>
    <w:rsid w:val="008A4002"/>
    <w:rsid w:val="008B31A9"/>
    <w:rsid w:val="008B7D38"/>
    <w:rsid w:val="008C1E8C"/>
    <w:rsid w:val="008D01A4"/>
    <w:rsid w:val="008E38DB"/>
    <w:rsid w:val="008E3B22"/>
    <w:rsid w:val="008E4017"/>
    <w:rsid w:val="008F2C3D"/>
    <w:rsid w:val="008F58BD"/>
    <w:rsid w:val="00913A2B"/>
    <w:rsid w:val="0091403D"/>
    <w:rsid w:val="0091619D"/>
    <w:rsid w:val="00920BCA"/>
    <w:rsid w:val="00924853"/>
    <w:rsid w:val="00924875"/>
    <w:rsid w:val="0092508F"/>
    <w:rsid w:val="0093091F"/>
    <w:rsid w:val="009338EF"/>
    <w:rsid w:val="009364C1"/>
    <w:rsid w:val="00942DF3"/>
    <w:rsid w:val="00950161"/>
    <w:rsid w:val="00957280"/>
    <w:rsid w:val="0097324B"/>
    <w:rsid w:val="0097457C"/>
    <w:rsid w:val="00982084"/>
    <w:rsid w:val="00982F85"/>
    <w:rsid w:val="009842FC"/>
    <w:rsid w:val="0098513D"/>
    <w:rsid w:val="00991FD4"/>
    <w:rsid w:val="009C057A"/>
    <w:rsid w:val="009C29F8"/>
    <w:rsid w:val="009C3E45"/>
    <w:rsid w:val="009D1AB1"/>
    <w:rsid w:val="009E30DC"/>
    <w:rsid w:val="009F01F8"/>
    <w:rsid w:val="009F1A6C"/>
    <w:rsid w:val="00A04AAB"/>
    <w:rsid w:val="00A10C5D"/>
    <w:rsid w:val="00A10CAC"/>
    <w:rsid w:val="00A11A43"/>
    <w:rsid w:val="00A12370"/>
    <w:rsid w:val="00A17675"/>
    <w:rsid w:val="00A36FDC"/>
    <w:rsid w:val="00A45B6C"/>
    <w:rsid w:val="00A51A7E"/>
    <w:rsid w:val="00A55045"/>
    <w:rsid w:val="00A71B95"/>
    <w:rsid w:val="00A916A5"/>
    <w:rsid w:val="00A959CD"/>
    <w:rsid w:val="00AA29BB"/>
    <w:rsid w:val="00AA463F"/>
    <w:rsid w:val="00AC4C27"/>
    <w:rsid w:val="00AC722D"/>
    <w:rsid w:val="00AE0C7E"/>
    <w:rsid w:val="00AE3471"/>
    <w:rsid w:val="00AE3C7F"/>
    <w:rsid w:val="00AE3E85"/>
    <w:rsid w:val="00AE7C7F"/>
    <w:rsid w:val="00AF28BA"/>
    <w:rsid w:val="00AF538D"/>
    <w:rsid w:val="00B013F4"/>
    <w:rsid w:val="00B07371"/>
    <w:rsid w:val="00B22258"/>
    <w:rsid w:val="00B224E4"/>
    <w:rsid w:val="00B41393"/>
    <w:rsid w:val="00B4146A"/>
    <w:rsid w:val="00B427AF"/>
    <w:rsid w:val="00B4345F"/>
    <w:rsid w:val="00B47AFF"/>
    <w:rsid w:val="00B53239"/>
    <w:rsid w:val="00B555C6"/>
    <w:rsid w:val="00B6003A"/>
    <w:rsid w:val="00B61AF3"/>
    <w:rsid w:val="00B6518D"/>
    <w:rsid w:val="00B83295"/>
    <w:rsid w:val="00B87883"/>
    <w:rsid w:val="00B968B8"/>
    <w:rsid w:val="00B96F5E"/>
    <w:rsid w:val="00BA300F"/>
    <w:rsid w:val="00BA3CD6"/>
    <w:rsid w:val="00BA4A56"/>
    <w:rsid w:val="00BA7594"/>
    <w:rsid w:val="00BC5D60"/>
    <w:rsid w:val="00BD62F9"/>
    <w:rsid w:val="00BE3234"/>
    <w:rsid w:val="00BE4920"/>
    <w:rsid w:val="00BF75ED"/>
    <w:rsid w:val="00C010FE"/>
    <w:rsid w:val="00C118B4"/>
    <w:rsid w:val="00C16D25"/>
    <w:rsid w:val="00C212C5"/>
    <w:rsid w:val="00C21B5D"/>
    <w:rsid w:val="00C32A4A"/>
    <w:rsid w:val="00C33929"/>
    <w:rsid w:val="00C47FB8"/>
    <w:rsid w:val="00C52BF0"/>
    <w:rsid w:val="00C6102B"/>
    <w:rsid w:val="00C71E47"/>
    <w:rsid w:val="00C7586E"/>
    <w:rsid w:val="00C93625"/>
    <w:rsid w:val="00C93CA2"/>
    <w:rsid w:val="00C94332"/>
    <w:rsid w:val="00CA47A1"/>
    <w:rsid w:val="00CB36D8"/>
    <w:rsid w:val="00CC30A3"/>
    <w:rsid w:val="00CC5BCF"/>
    <w:rsid w:val="00CD3E8A"/>
    <w:rsid w:val="00CD4256"/>
    <w:rsid w:val="00CE0C94"/>
    <w:rsid w:val="00D04D98"/>
    <w:rsid w:val="00D076D2"/>
    <w:rsid w:val="00D10BAA"/>
    <w:rsid w:val="00D217DA"/>
    <w:rsid w:val="00D242DB"/>
    <w:rsid w:val="00D24787"/>
    <w:rsid w:val="00D30A4F"/>
    <w:rsid w:val="00D337A2"/>
    <w:rsid w:val="00D40956"/>
    <w:rsid w:val="00D4288F"/>
    <w:rsid w:val="00D46F5A"/>
    <w:rsid w:val="00D4726E"/>
    <w:rsid w:val="00D57D55"/>
    <w:rsid w:val="00D637DF"/>
    <w:rsid w:val="00D65E47"/>
    <w:rsid w:val="00D67A95"/>
    <w:rsid w:val="00D920A2"/>
    <w:rsid w:val="00D958B3"/>
    <w:rsid w:val="00DB6C20"/>
    <w:rsid w:val="00DC05F4"/>
    <w:rsid w:val="00DC6078"/>
    <w:rsid w:val="00DC630D"/>
    <w:rsid w:val="00DD50A1"/>
    <w:rsid w:val="00DD7FA0"/>
    <w:rsid w:val="00DE692C"/>
    <w:rsid w:val="00DF0237"/>
    <w:rsid w:val="00DF2885"/>
    <w:rsid w:val="00E059CC"/>
    <w:rsid w:val="00E1275E"/>
    <w:rsid w:val="00E12F93"/>
    <w:rsid w:val="00E1461D"/>
    <w:rsid w:val="00E21B74"/>
    <w:rsid w:val="00E33ED8"/>
    <w:rsid w:val="00E34FDF"/>
    <w:rsid w:val="00E35A20"/>
    <w:rsid w:val="00E43D20"/>
    <w:rsid w:val="00E46DE1"/>
    <w:rsid w:val="00E60737"/>
    <w:rsid w:val="00E66A18"/>
    <w:rsid w:val="00E67233"/>
    <w:rsid w:val="00E673FD"/>
    <w:rsid w:val="00E763FE"/>
    <w:rsid w:val="00E76765"/>
    <w:rsid w:val="00E91053"/>
    <w:rsid w:val="00EA2279"/>
    <w:rsid w:val="00EA632F"/>
    <w:rsid w:val="00EB2BA0"/>
    <w:rsid w:val="00EB3E6C"/>
    <w:rsid w:val="00EB50EB"/>
    <w:rsid w:val="00EC5772"/>
    <w:rsid w:val="00ED2DF5"/>
    <w:rsid w:val="00EE13E3"/>
    <w:rsid w:val="00EE30B6"/>
    <w:rsid w:val="00EE3434"/>
    <w:rsid w:val="00EE5F3F"/>
    <w:rsid w:val="00EE61C3"/>
    <w:rsid w:val="00EF2207"/>
    <w:rsid w:val="00EF6EE9"/>
    <w:rsid w:val="00EF7850"/>
    <w:rsid w:val="00F009A6"/>
    <w:rsid w:val="00F02B04"/>
    <w:rsid w:val="00F03680"/>
    <w:rsid w:val="00F12950"/>
    <w:rsid w:val="00F16624"/>
    <w:rsid w:val="00F17EA5"/>
    <w:rsid w:val="00F217DB"/>
    <w:rsid w:val="00F304CF"/>
    <w:rsid w:val="00F31D82"/>
    <w:rsid w:val="00F34859"/>
    <w:rsid w:val="00F40BD1"/>
    <w:rsid w:val="00F55E59"/>
    <w:rsid w:val="00F605E7"/>
    <w:rsid w:val="00F6163F"/>
    <w:rsid w:val="00F631CC"/>
    <w:rsid w:val="00F67E5C"/>
    <w:rsid w:val="00F769C6"/>
    <w:rsid w:val="00F8426D"/>
    <w:rsid w:val="00F9213C"/>
    <w:rsid w:val="00F942B1"/>
    <w:rsid w:val="00FA1C24"/>
    <w:rsid w:val="00FA45B5"/>
    <w:rsid w:val="00FB39B4"/>
    <w:rsid w:val="00FB3F6D"/>
    <w:rsid w:val="00FB6EB3"/>
    <w:rsid w:val="00FB7205"/>
    <w:rsid w:val="00FC03AE"/>
    <w:rsid w:val="00FC0BE6"/>
    <w:rsid w:val="00FC3733"/>
    <w:rsid w:val="00FC650B"/>
    <w:rsid w:val="00FC680B"/>
    <w:rsid w:val="00FD3772"/>
    <w:rsid w:val="00FD5DC8"/>
    <w:rsid w:val="00FD65C7"/>
    <w:rsid w:val="00FF24F5"/>
    <w:rsid w:val="0252872C"/>
    <w:rsid w:val="2CB30280"/>
    <w:rsid w:val="37094842"/>
    <w:rsid w:val="40C8D341"/>
    <w:rsid w:val="42F7FA8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7A84F"/>
  <w15:chartTrackingRefBased/>
  <w15:docId w15:val="{7EC3DE7C-103E-41B3-965E-40D5A38A4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7DB"/>
    <w:pPr>
      <w:widowControl w:val="0"/>
      <w:spacing w:before="62" w:line="276" w:lineRule="auto"/>
    </w:pPr>
    <w:rPr>
      <w:rFonts w:ascii="Archivo" w:eastAsia="Gotham Book" w:hAnsi="Archivo" w:cs="Times New Roman"/>
      <w:sz w:val="20"/>
      <w:szCs w:val="20"/>
    </w:rPr>
  </w:style>
  <w:style w:type="paragraph" w:styleId="Heading1">
    <w:name w:val="heading 1"/>
    <w:basedOn w:val="Normal"/>
    <w:link w:val="Heading1Char"/>
    <w:uiPriority w:val="1"/>
    <w:qFormat/>
    <w:rsid w:val="0001323D"/>
    <w:pPr>
      <w:spacing w:after="120"/>
      <w:outlineLvl w:val="0"/>
    </w:pPr>
    <w:rPr>
      <w:rFonts w:ascii="Sequel 100 Wide 45" w:eastAsia="Gotham Bold" w:hAnsi="Sequel 100 Wide 45"/>
      <w:caps/>
      <w:color w:val="FFFFFF" w:themeColor="background1"/>
      <w:sz w:val="36"/>
      <w:szCs w:val="36"/>
    </w:rPr>
  </w:style>
  <w:style w:type="paragraph" w:styleId="Heading2">
    <w:name w:val="heading 2"/>
    <w:basedOn w:val="Normal"/>
    <w:next w:val="Normal"/>
    <w:link w:val="Heading2Char"/>
    <w:uiPriority w:val="9"/>
    <w:unhideWhenUsed/>
    <w:qFormat/>
    <w:rsid w:val="0252872C"/>
    <w:pPr>
      <w:keepNext/>
      <w:keepLines/>
      <w:spacing w:before="40" w:after="120"/>
      <w:outlineLvl w:val="1"/>
    </w:pPr>
    <w:rPr>
      <w:rFonts w:ascii="Sequel 100 Wide 45" w:eastAsiaTheme="majorEastAsia" w:hAnsi="Sequel 100 Wide 45" w:cs="Times New Roman (Headings CS)"/>
      <w:caps/>
      <w:color w:val="0A6DFF" w:themeColor="accent1"/>
      <w:sz w:val="28"/>
      <w:szCs w:val="28"/>
    </w:rPr>
  </w:style>
  <w:style w:type="paragraph" w:styleId="Heading3">
    <w:name w:val="heading 3"/>
    <w:basedOn w:val="Normal"/>
    <w:next w:val="Normal"/>
    <w:link w:val="Heading3Char"/>
    <w:uiPriority w:val="9"/>
    <w:semiHidden/>
    <w:unhideWhenUsed/>
    <w:qFormat/>
    <w:rsid w:val="0252872C"/>
    <w:pPr>
      <w:keepNext/>
      <w:keepLines/>
      <w:spacing w:before="40"/>
      <w:outlineLvl w:val="2"/>
    </w:pPr>
    <w:rPr>
      <w:rFonts w:eastAsiaTheme="majorEastAsia" w:cstheme="majorBidi"/>
      <w:color w:val="001F3C" w:themeColor="text2"/>
    </w:rPr>
  </w:style>
  <w:style w:type="paragraph" w:styleId="Heading4">
    <w:name w:val="heading 4"/>
    <w:basedOn w:val="Normal"/>
    <w:next w:val="Normal"/>
    <w:link w:val="Heading4Char"/>
    <w:uiPriority w:val="9"/>
    <w:unhideWhenUsed/>
    <w:qFormat/>
    <w:rsid w:val="0252872C"/>
    <w:pPr>
      <w:keepNext/>
      <w:keepLines/>
      <w:spacing w:before="40"/>
      <w:outlineLvl w:val="3"/>
    </w:pPr>
    <w:rPr>
      <w:rFonts w:asciiTheme="majorHAnsi" w:eastAsiaTheme="majorEastAsia" w:hAnsiTheme="majorHAnsi" w:cstheme="majorBidi"/>
      <w:i/>
      <w:iCs/>
      <w:color w:val="0050C6" w:themeColor="accent1" w:themeShade="BF"/>
    </w:rPr>
  </w:style>
  <w:style w:type="paragraph" w:styleId="Heading5">
    <w:name w:val="heading 5"/>
    <w:basedOn w:val="Normal"/>
    <w:next w:val="Normal"/>
    <w:link w:val="Heading5Char"/>
    <w:uiPriority w:val="9"/>
    <w:unhideWhenUsed/>
    <w:qFormat/>
    <w:rsid w:val="0252872C"/>
    <w:pPr>
      <w:keepNext/>
      <w:keepLines/>
      <w:spacing w:before="40"/>
      <w:outlineLvl w:val="4"/>
    </w:pPr>
    <w:rPr>
      <w:rFonts w:asciiTheme="majorHAnsi" w:eastAsiaTheme="majorEastAsia" w:hAnsiTheme="majorHAnsi" w:cstheme="majorBidi"/>
      <w:color w:val="0050C6" w:themeColor="accent1" w:themeShade="BF"/>
    </w:rPr>
  </w:style>
  <w:style w:type="paragraph" w:styleId="Heading6">
    <w:name w:val="heading 6"/>
    <w:basedOn w:val="Normal"/>
    <w:next w:val="Normal"/>
    <w:link w:val="Heading6Char"/>
    <w:uiPriority w:val="9"/>
    <w:unhideWhenUsed/>
    <w:qFormat/>
    <w:rsid w:val="0252872C"/>
    <w:pPr>
      <w:keepNext/>
      <w:keepLines/>
      <w:spacing w:before="40"/>
      <w:outlineLvl w:val="5"/>
    </w:pPr>
    <w:rPr>
      <w:rFonts w:asciiTheme="majorHAnsi" w:eastAsiaTheme="majorEastAsia" w:hAnsiTheme="majorHAnsi" w:cstheme="majorBidi"/>
      <w:color w:val="003583"/>
    </w:rPr>
  </w:style>
  <w:style w:type="paragraph" w:styleId="Heading7">
    <w:name w:val="heading 7"/>
    <w:basedOn w:val="Normal"/>
    <w:next w:val="Normal"/>
    <w:link w:val="Heading7Char"/>
    <w:uiPriority w:val="9"/>
    <w:unhideWhenUsed/>
    <w:qFormat/>
    <w:rsid w:val="0252872C"/>
    <w:pPr>
      <w:keepNext/>
      <w:keepLines/>
      <w:spacing w:before="40"/>
      <w:outlineLvl w:val="6"/>
    </w:pPr>
    <w:rPr>
      <w:rFonts w:asciiTheme="majorHAnsi" w:eastAsiaTheme="majorEastAsia" w:hAnsiTheme="majorHAnsi" w:cstheme="majorBidi"/>
      <w:i/>
      <w:iCs/>
      <w:color w:val="003583"/>
    </w:rPr>
  </w:style>
  <w:style w:type="paragraph" w:styleId="Heading8">
    <w:name w:val="heading 8"/>
    <w:basedOn w:val="Normal"/>
    <w:next w:val="Normal"/>
    <w:link w:val="Heading8Char"/>
    <w:uiPriority w:val="9"/>
    <w:unhideWhenUsed/>
    <w:qFormat/>
    <w:rsid w:val="0252872C"/>
    <w:pPr>
      <w:keepNext/>
      <w:keepLines/>
      <w:spacing w:before="40"/>
      <w:outlineLvl w:val="7"/>
    </w:pPr>
    <w:rPr>
      <w:rFonts w:asciiTheme="majorHAnsi" w:eastAsiaTheme="majorEastAsia" w:hAnsiTheme="majorHAnsi" w:cstheme="majorBidi"/>
      <w:color w:val="004280"/>
      <w:sz w:val="21"/>
      <w:szCs w:val="21"/>
    </w:rPr>
  </w:style>
  <w:style w:type="paragraph" w:styleId="Heading9">
    <w:name w:val="heading 9"/>
    <w:basedOn w:val="Normal"/>
    <w:next w:val="Normal"/>
    <w:link w:val="Heading9Char"/>
    <w:uiPriority w:val="9"/>
    <w:unhideWhenUsed/>
    <w:qFormat/>
    <w:rsid w:val="0252872C"/>
    <w:pPr>
      <w:keepNext/>
      <w:keepLines/>
      <w:spacing w:before="40"/>
      <w:outlineLvl w:val="8"/>
    </w:pPr>
    <w:rPr>
      <w:rFonts w:asciiTheme="majorHAnsi" w:eastAsiaTheme="majorEastAsia" w:hAnsiTheme="majorHAnsi" w:cstheme="majorBidi"/>
      <w:i/>
      <w:iCs/>
      <w:color w:val="00428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TTCGeneric">
    <w:name w:val="TA_TTC_Generic"/>
    <w:basedOn w:val="TableNormal"/>
    <w:uiPriority w:val="99"/>
    <w:rsid w:val="009E30DC"/>
    <w:rPr>
      <w:rFonts w:ascii="Arial" w:hAnsi="Arial"/>
      <w:color w:val="001F3C" w:themeColor="text1"/>
      <w:sz w:val="20"/>
    </w:rPr>
    <w:tblPr>
      <w:tblBorders>
        <w:top w:val="single" w:sz="4" w:space="0" w:color="001F3C" w:themeColor="text1"/>
        <w:left w:val="single" w:sz="4" w:space="0" w:color="001F3C" w:themeColor="text1"/>
        <w:bottom w:val="single" w:sz="4" w:space="0" w:color="001F3C" w:themeColor="text1"/>
        <w:right w:val="single" w:sz="4" w:space="0" w:color="001F3C" w:themeColor="text1"/>
        <w:insideH w:val="single" w:sz="4" w:space="0" w:color="001F3C" w:themeColor="text1"/>
        <w:insideV w:val="single" w:sz="4" w:space="0" w:color="001F3C" w:themeColor="text1"/>
      </w:tblBorders>
      <w:tblCellMar>
        <w:top w:w="113" w:type="dxa"/>
        <w:bottom w:w="113" w:type="dxa"/>
      </w:tblCellMar>
    </w:tblPr>
    <w:tblStylePr w:type="firstRow">
      <w:rPr>
        <w:b/>
        <w:color w:val="FFFFFF" w:themeColor="background1"/>
      </w:rPr>
      <w:tblPr/>
      <w:tcPr>
        <w:shd w:val="clear" w:color="auto" w:fill="0091D2"/>
      </w:tcPr>
    </w:tblStylePr>
  </w:style>
  <w:style w:type="paragraph" w:styleId="Footer">
    <w:name w:val="footer"/>
    <w:basedOn w:val="Normal"/>
    <w:link w:val="FooterChar"/>
    <w:uiPriority w:val="99"/>
    <w:unhideWhenUsed/>
    <w:rsid w:val="0252872C"/>
    <w:pPr>
      <w:tabs>
        <w:tab w:val="center" w:pos="4513"/>
        <w:tab w:val="right" w:pos="9923"/>
      </w:tabs>
    </w:pPr>
    <w:rPr>
      <w:rFonts w:cs="Archivo"/>
      <w:b/>
      <w:bCs/>
      <w:color w:val="0A6DFF" w:themeColor="accent1"/>
      <w:sz w:val="16"/>
      <w:szCs w:val="16"/>
    </w:rPr>
  </w:style>
  <w:style w:type="character" w:customStyle="1" w:styleId="FooterChar">
    <w:name w:val="Footer Char"/>
    <w:basedOn w:val="DefaultParagraphFont"/>
    <w:link w:val="Footer"/>
    <w:uiPriority w:val="99"/>
    <w:rsid w:val="0252872C"/>
    <w:rPr>
      <w:rFonts w:ascii="Archivo" w:eastAsiaTheme="minorEastAsia" w:hAnsi="Archivo" w:cs="Archivo"/>
      <w:b/>
      <w:bCs/>
      <w:noProof w:val="0"/>
      <w:color w:val="0A6DFF" w:themeColor="accent1"/>
      <w:sz w:val="16"/>
      <w:szCs w:val="16"/>
      <w:lang w:val="en-GB"/>
    </w:rPr>
  </w:style>
  <w:style w:type="character" w:customStyle="1" w:styleId="Heading1Char">
    <w:name w:val="Heading 1 Char"/>
    <w:basedOn w:val="DefaultParagraphFont"/>
    <w:link w:val="Heading1"/>
    <w:uiPriority w:val="1"/>
    <w:rsid w:val="0001323D"/>
    <w:rPr>
      <w:rFonts w:ascii="Sequel 100 Wide 45" w:eastAsia="Gotham Bold" w:hAnsi="Sequel 100 Wide 45" w:cs="Times New Roman"/>
      <w:caps/>
      <w:color w:val="FFFFFF" w:themeColor="background1"/>
      <w:sz w:val="36"/>
      <w:szCs w:val="36"/>
      <w:lang w:val="en-GB"/>
    </w:rPr>
  </w:style>
  <w:style w:type="paragraph" w:styleId="ListParagraph">
    <w:name w:val="List Paragraph"/>
    <w:basedOn w:val="Normal"/>
    <w:uiPriority w:val="34"/>
    <w:qFormat/>
    <w:rsid w:val="00406333"/>
    <w:pPr>
      <w:numPr>
        <w:numId w:val="1"/>
      </w:numPr>
      <w:contextualSpacing/>
    </w:pPr>
  </w:style>
  <w:style w:type="character" w:customStyle="1" w:styleId="Heading2Char">
    <w:name w:val="Heading 2 Char"/>
    <w:basedOn w:val="DefaultParagraphFont"/>
    <w:link w:val="Heading2"/>
    <w:uiPriority w:val="9"/>
    <w:rsid w:val="0252872C"/>
    <w:rPr>
      <w:rFonts w:ascii="Sequel 100 Wide 45" w:eastAsiaTheme="majorEastAsia" w:hAnsi="Sequel 100 Wide 45" w:cs="Times New Roman (Headings CS)"/>
      <w:caps/>
      <w:noProof w:val="0"/>
      <w:color w:val="0A6DFF" w:themeColor="accent1"/>
      <w:sz w:val="28"/>
      <w:szCs w:val="28"/>
      <w:lang w:val="en-GB"/>
    </w:rPr>
  </w:style>
  <w:style w:type="character" w:customStyle="1" w:styleId="Heading3Char">
    <w:name w:val="Heading 3 Char"/>
    <w:basedOn w:val="DefaultParagraphFont"/>
    <w:link w:val="Heading3"/>
    <w:uiPriority w:val="9"/>
    <w:semiHidden/>
    <w:rsid w:val="0252872C"/>
    <w:rPr>
      <w:rFonts w:ascii="Archivo" w:eastAsiaTheme="majorEastAsia" w:hAnsi="Archivo" w:cstheme="majorBidi"/>
      <w:noProof w:val="0"/>
      <w:color w:val="001F3C" w:themeColor="text2"/>
      <w:lang w:val="en-GB"/>
    </w:rPr>
  </w:style>
  <w:style w:type="table" w:styleId="TableGrid">
    <w:name w:val="Table Grid"/>
    <w:basedOn w:val="TableNormal"/>
    <w:uiPriority w:val="39"/>
    <w:rsid w:val="00095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ayoutGrid">
    <w:name w:val="Layout Grid"/>
    <w:basedOn w:val="TableNormal"/>
    <w:uiPriority w:val="99"/>
    <w:rsid w:val="00032457"/>
    <w:rPr>
      <w:rFonts w:ascii="Times New Roman" w:eastAsia="SimSun" w:hAnsi="Times New Roman" w:cs="Times New Roman"/>
      <w:sz w:val="20"/>
      <w:szCs w:val="20"/>
      <w:lang w:val="en-GB" w:eastAsia="en-GB"/>
    </w:rPr>
    <w:tblPr>
      <w:tblCellMar>
        <w:left w:w="0" w:type="dxa"/>
        <w:right w:w="0" w:type="dxa"/>
      </w:tblCellMar>
    </w:tblPr>
  </w:style>
  <w:style w:type="table" w:styleId="GridTable1Light">
    <w:name w:val="Grid Table 1 Light"/>
    <w:basedOn w:val="TableNormal"/>
    <w:uiPriority w:val="46"/>
    <w:rsid w:val="004E3354"/>
    <w:tblPr>
      <w:tblStyleRowBandSize w:val="1"/>
      <w:tblStyleColBandSize w:val="1"/>
      <w:tblBorders>
        <w:top w:val="single" w:sz="4" w:space="0" w:color="4BA7FF" w:themeColor="text1" w:themeTint="66"/>
        <w:left w:val="single" w:sz="4" w:space="0" w:color="4BA7FF" w:themeColor="text1" w:themeTint="66"/>
        <w:bottom w:val="single" w:sz="4" w:space="0" w:color="4BA7FF" w:themeColor="text1" w:themeTint="66"/>
        <w:right w:val="single" w:sz="4" w:space="0" w:color="4BA7FF" w:themeColor="text1" w:themeTint="66"/>
        <w:insideH w:val="single" w:sz="4" w:space="0" w:color="4BA7FF" w:themeColor="text1" w:themeTint="66"/>
        <w:insideV w:val="single" w:sz="4" w:space="0" w:color="4BA7FF" w:themeColor="text1" w:themeTint="66"/>
      </w:tblBorders>
    </w:tblPr>
    <w:tblStylePr w:type="firstRow">
      <w:rPr>
        <w:b/>
        <w:bCs/>
      </w:rPr>
      <w:tblPr/>
      <w:tcPr>
        <w:tcBorders>
          <w:bottom w:val="single" w:sz="12" w:space="0" w:color="007BF0" w:themeColor="text1" w:themeTint="99"/>
        </w:tcBorders>
      </w:tcPr>
    </w:tblStylePr>
    <w:tblStylePr w:type="lastRow">
      <w:rPr>
        <w:b/>
        <w:bCs/>
      </w:rPr>
      <w:tblPr/>
      <w:tcPr>
        <w:tcBorders>
          <w:top w:val="double" w:sz="2" w:space="0" w:color="007BF0" w:themeColor="text1" w:themeTint="99"/>
        </w:tcBorders>
      </w:tcPr>
    </w:tblStylePr>
    <w:tblStylePr w:type="firstCol">
      <w:rPr>
        <w:b/>
        <w:bCs/>
      </w:rPr>
    </w:tblStylePr>
    <w:tblStylePr w:type="lastCol">
      <w:rPr>
        <w:b/>
        <w:bCs/>
      </w:rPr>
    </w:tblStylePr>
  </w:style>
  <w:style w:type="paragraph" w:customStyle="1" w:styleId="Subheading">
    <w:name w:val="Subheading"/>
    <w:basedOn w:val="Normal"/>
    <w:qFormat/>
    <w:rsid w:val="00C93CA2"/>
    <w:pPr>
      <w:spacing w:after="120"/>
      <w:ind w:right="-329"/>
    </w:pPr>
    <w:rPr>
      <w:rFonts w:cs="Archivo"/>
      <w:b/>
      <w:bCs/>
      <w:color w:val="0A6DFF" w:themeColor="accent1"/>
    </w:rPr>
  </w:style>
  <w:style w:type="table" w:styleId="GridTable4-Accent1">
    <w:name w:val="Grid Table 4 Accent 1"/>
    <w:aliases w:val="Tennis Table"/>
    <w:basedOn w:val="TableNormal"/>
    <w:uiPriority w:val="49"/>
    <w:rsid w:val="004B3662"/>
    <w:rPr>
      <w:rFonts w:ascii="Archivo" w:hAnsi="Archivo"/>
    </w:rPr>
    <w:tblPr>
      <w:tblStyleRowBandSize w:val="1"/>
      <w:tblStyleColBandSize w:val="1"/>
      <w:tblBorders>
        <w:top w:val="single" w:sz="4" w:space="0" w:color="6CA7FF" w:themeColor="accent1" w:themeTint="99"/>
        <w:left w:val="single" w:sz="4" w:space="0" w:color="6CA7FF" w:themeColor="accent1" w:themeTint="99"/>
        <w:bottom w:val="single" w:sz="4" w:space="0" w:color="6CA7FF" w:themeColor="accent1" w:themeTint="99"/>
        <w:right w:val="single" w:sz="4" w:space="0" w:color="6CA7FF" w:themeColor="accent1" w:themeTint="99"/>
        <w:insideH w:val="single" w:sz="4" w:space="0" w:color="6CA7FF" w:themeColor="accent1" w:themeTint="99"/>
        <w:insideV w:val="single" w:sz="4" w:space="0" w:color="6CA7FF" w:themeColor="accent1" w:themeTint="99"/>
      </w:tblBorders>
      <w:tblCellMar>
        <w:top w:w="57" w:type="dxa"/>
        <w:bottom w:w="57" w:type="dxa"/>
      </w:tblCellMar>
    </w:tblPr>
    <w:tblStylePr w:type="firstRow">
      <w:rPr>
        <w:b/>
        <w:bCs/>
        <w:color w:val="FFFFFF" w:themeColor="background1"/>
      </w:rPr>
      <w:tblPr/>
      <w:tcPr>
        <w:tcBorders>
          <w:top w:val="single" w:sz="4" w:space="0" w:color="0A6DFF" w:themeColor="accent1"/>
          <w:left w:val="single" w:sz="4" w:space="0" w:color="0A6DFF" w:themeColor="accent1"/>
          <w:bottom w:val="single" w:sz="4" w:space="0" w:color="0A6DFF" w:themeColor="accent1"/>
          <w:right w:val="single" w:sz="4" w:space="0" w:color="0A6DFF" w:themeColor="accent1"/>
          <w:insideH w:val="nil"/>
          <w:insideV w:val="nil"/>
        </w:tcBorders>
        <w:shd w:val="clear" w:color="auto" w:fill="0A6DFF" w:themeFill="accent1"/>
      </w:tcPr>
    </w:tblStylePr>
    <w:tblStylePr w:type="lastRow">
      <w:rPr>
        <w:b/>
        <w:bCs/>
      </w:rPr>
      <w:tblPr/>
      <w:tcPr>
        <w:tcBorders>
          <w:top w:val="double" w:sz="4" w:space="0" w:color="0A6DFF" w:themeColor="accent1"/>
        </w:tcBorders>
      </w:tcPr>
    </w:tblStylePr>
    <w:tblStylePr w:type="firstCol">
      <w:rPr>
        <w:b/>
        <w:bCs/>
      </w:rPr>
    </w:tblStylePr>
    <w:tblStylePr w:type="lastCol">
      <w:rPr>
        <w:b/>
        <w:bCs/>
      </w:rPr>
    </w:tblStylePr>
    <w:tblStylePr w:type="band1Vert">
      <w:tblPr/>
      <w:tcPr>
        <w:shd w:val="clear" w:color="auto" w:fill="CEE1FF" w:themeFill="accent1" w:themeFillTint="33"/>
      </w:tcPr>
    </w:tblStylePr>
    <w:tblStylePr w:type="band1Horz">
      <w:tblPr/>
      <w:tcPr>
        <w:shd w:val="clear" w:color="auto" w:fill="CEE1FF" w:themeFill="accent1" w:themeFillTint="33"/>
      </w:tcPr>
    </w:tblStylePr>
  </w:style>
  <w:style w:type="paragraph" w:customStyle="1" w:styleId="DocumentTitle">
    <w:name w:val="Document Title"/>
    <w:basedOn w:val="Normal"/>
    <w:qFormat/>
    <w:rsid w:val="0001323D"/>
    <w:pPr>
      <w:spacing w:after="360"/>
    </w:pPr>
    <w:rPr>
      <w:rFonts w:ascii="Sequel 100 Wide 85" w:hAnsi="Sequel 100 Wide 85"/>
      <w:color w:val="FFFFFF" w:themeColor="background1"/>
      <w:sz w:val="72"/>
      <w:szCs w:val="72"/>
    </w:rPr>
  </w:style>
  <w:style w:type="paragraph" w:customStyle="1" w:styleId="IntroductionText">
    <w:name w:val="Introduction Text"/>
    <w:basedOn w:val="Normal"/>
    <w:qFormat/>
    <w:rsid w:val="0001323D"/>
    <w:pPr>
      <w:spacing w:after="120"/>
    </w:pPr>
    <w:rPr>
      <w:rFonts w:ascii="Sequel 100 Wide 45" w:hAnsi="Sequel 100 Wide 45"/>
      <w:color w:val="FFFFFF" w:themeColor="background1"/>
      <w:sz w:val="26"/>
      <w:szCs w:val="26"/>
    </w:rPr>
  </w:style>
  <w:style w:type="character" w:styleId="Hyperlink">
    <w:name w:val="Hyperlink"/>
    <w:basedOn w:val="DefaultParagraphFont"/>
    <w:uiPriority w:val="99"/>
    <w:unhideWhenUsed/>
    <w:rsid w:val="002968E5"/>
    <w:rPr>
      <w:color w:val="096DFF" w:themeColor="hyperlink"/>
      <w:u w:val="single"/>
    </w:rPr>
  </w:style>
  <w:style w:type="character" w:styleId="UnresolvedMention">
    <w:name w:val="Unresolved Mention"/>
    <w:basedOn w:val="DefaultParagraphFont"/>
    <w:uiPriority w:val="99"/>
    <w:semiHidden/>
    <w:unhideWhenUsed/>
    <w:rsid w:val="002968E5"/>
    <w:rPr>
      <w:color w:val="605E5C"/>
      <w:shd w:val="clear" w:color="auto" w:fill="E1DFDD"/>
    </w:rPr>
  </w:style>
  <w:style w:type="paragraph" w:styleId="Title">
    <w:name w:val="Title"/>
    <w:basedOn w:val="Normal"/>
    <w:next w:val="Normal"/>
    <w:link w:val="TitleChar"/>
    <w:uiPriority w:val="10"/>
    <w:qFormat/>
    <w:rsid w:val="0252872C"/>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252872C"/>
    <w:rPr>
      <w:rFonts w:eastAsiaTheme="minorEastAsia"/>
      <w:color w:val="0070DA"/>
    </w:rPr>
  </w:style>
  <w:style w:type="paragraph" w:styleId="Quote">
    <w:name w:val="Quote"/>
    <w:basedOn w:val="Normal"/>
    <w:next w:val="Normal"/>
    <w:link w:val="QuoteChar"/>
    <w:uiPriority w:val="29"/>
    <w:qFormat/>
    <w:rsid w:val="0252872C"/>
    <w:pPr>
      <w:spacing w:before="200"/>
      <w:ind w:left="864" w:right="864"/>
      <w:jc w:val="center"/>
    </w:pPr>
    <w:rPr>
      <w:i/>
      <w:iCs/>
      <w:color w:val="0058AC" w:themeColor="text2" w:themeTint="BF"/>
    </w:rPr>
  </w:style>
  <w:style w:type="paragraph" w:styleId="IntenseQuote">
    <w:name w:val="Intense Quote"/>
    <w:basedOn w:val="Normal"/>
    <w:next w:val="Normal"/>
    <w:link w:val="IntenseQuoteChar"/>
    <w:uiPriority w:val="30"/>
    <w:qFormat/>
    <w:rsid w:val="0252872C"/>
    <w:pPr>
      <w:spacing w:before="360" w:after="360"/>
      <w:ind w:left="864" w:right="864"/>
      <w:jc w:val="center"/>
    </w:pPr>
    <w:rPr>
      <w:i/>
      <w:iCs/>
      <w:color w:val="0A6DFF" w:themeColor="accent1"/>
    </w:rPr>
  </w:style>
  <w:style w:type="character" w:customStyle="1" w:styleId="Heading4Char">
    <w:name w:val="Heading 4 Char"/>
    <w:basedOn w:val="DefaultParagraphFont"/>
    <w:link w:val="Heading4"/>
    <w:uiPriority w:val="9"/>
    <w:rsid w:val="0252872C"/>
    <w:rPr>
      <w:rFonts w:asciiTheme="majorHAnsi" w:eastAsiaTheme="majorEastAsia" w:hAnsiTheme="majorHAnsi" w:cstheme="majorBidi"/>
      <w:i/>
      <w:iCs/>
      <w:noProof w:val="0"/>
      <w:color w:val="0050C6" w:themeColor="accent1" w:themeShade="BF"/>
      <w:lang w:val="en-GB"/>
    </w:rPr>
  </w:style>
  <w:style w:type="character" w:customStyle="1" w:styleId="Heading5Char">
    <w:name w:val="Heading 5 Char"/>
    <w:basedOn w:val="DefaultParagraphFont"/>
    <w:link w:val="Heading5"/>
    <w:uiPriority w:val="9"/>
    <w:rsid w:val="0252872C"/>
    <w:rPr>
      <w:rFonts w:asciiTheme="majorHAnsi" w:eastAsiaTheme="majorEastAsia" w:hAnsiTheme="majorHAnsi" w:cstheme="majorBidi"/>
      <w:noProof w:val="0"/>
      <w:color w:val="0050C6" w:themeColor="accent1" w:themeShade="BF"/>
      <w:lang w:val="en-GB"/>
    </w:rPr>
  </w:style>
  <w:style w:type="character" w:customStyle="1" w:styleId="Heading6Char">
    <w:name w:val="Heading 6 Char"/>
    <w:basedOn w:val="DefaultParagraphFont"/>
    <w:link w:val="Heading6"/>
    <w:uiPriority w:val="9"/>
    <w:rsid w:val="0252872C"/>
    <w:rPr>
      <w:rFonts w:asciiTheme="majorHAnsi" w:eastAsiaTheme="majorEastAsia" w:hAnsiTheme="majorHAnsi" w:cstheme="majorBidi"/>
      <w:noProof w:val="0"/>
      <w:color w:val="003583"/>
      <w:lang w:val="en-GB"/>
    </w:rPr>
  </w:style>
  <w:style w:type="character" w:customStyle="1" w:styleId="Heading7Char">
    <w:name w:val="Heading 7 Char"/>
    <w:basedOn w:val="DefaultParagraphFont"/>
    <w:link w:val="Heading7"/>
    <w:uiPriority w:val="9"/>
    <w:rsid w:val="0252872C"/>
    <w:rPr>
      <w:rFonts w:asciiTheme="majorHAnsi" w:eastAsiaTheme="majorEastAsia" w:hAnsiTheme="majorHAnsi" w:cstheme="majorBidi"/>
      <w:i/>
      <w:iCs/>
      <w:noProof w:val="0"/>
      <w:color w:val="003583"/>
      <w:lang w:val="en-GB"/>
    </w:rPr>
  </w:style>
  <w:style w:type="character" w:customStyle="1" w:styleId="Heading8Char">
    <w:name w:val="Heading 8 Char"/>
    <w:basedOn w:val="DefaultParagraphFont"/>
    <w:link w:val="Heading8"/>
    <w:uiPriority w:val="9"/>
    <w:rsid w:val="0252872C"/>
    <w:rPr>
      <w:rFonts w:asciiTheme="majorHAnsi" w:eastAsiaTheme="majorEastAsia" w:hAnsiTheme="majorHAnsi" w:cstheme="majorBidi"/>
      <w:noProof w:val="0"/>
      <w:color w:val="004280"/>
      <w:sz w:val="21"/>
      <w:szCs w:val="21"/>
      <w:lang w:val="en-GB"/>
    </w:rPr>
  </w:style>
  <w:style w:type="character" w:customStyle="1" w:styleId="Heading9Char">
    <w:name w:val="Heading 9 Char"/>
    <w:basedOn w:val="DefaultParagraphFont"/>
    <w:link w:val="Heading9"/>
    <w:uiPriority w:val="9"/>
    <w:rsid w:val="0252872C"/>
    <w:rPr>
      <w:rFonts w:asciiTheme="majorHAnsi" w:eastAsiaTheme="majorEastAsia" w:hAnsiTheme="majorHAnsi" w:cstheme="majorBidi"/>
      <w:i/>
      <w:iCs/>
      <w:noProof w:val="0"/>
      <w:color w:val="004280"/>
      <w:sz w:val="21"/>
      <w:szCs w:val="21"/>
      <w:lang w:val="en-GB"/>
    </w:rPr>
  </w:style>
  <w:style w:type="character" w:customStyle="1" w:styleId="TitleChar">
    <w:name w:val="Title Char"/>
    <w:basedOn w:val="DefaultParagraphFont"/>
    <w:link w:val="Title"/>
    <w:uiPriority w:val="10"/>
    <w:rsid w:val="0252872C"/>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uiPriority w:val="11"/>
    <w:rsid w:val="0252872C"/>
    <w:rPr>
      <w:rFonts w:asciiTheme="minorHAnsi" w:eastAsiaTheme="minorEastAsia" w:hAnsiTheme="minorHAnsi" w:cstheme="minorBidi"/>
      <w:noProof w:val="0"/>
      <w:color w:val="0070DA"/>
      <w:lang w:val="en-GB"/>
    </w:rPr>
  </w:style>
  <w:style w:type="character" w:customStyle="1" w:styleId="QuoteChar">
    <w:name w:val="Quote Char"/>
    <w:basedOn w:val="DefaultParagraphFont"/>
    <w:link w:val="Quote"/>
    <w:uiPriority w:val="29"/>
    <w:rsid w:val="0252872C"/>
    <w:rPr>
      <w:i/>
      <w:iCs/>
      <w:noProof w:val="0"/>
      <w:color w:val="0058AC" w:themeColor="text2" w:themeTint="BF"/>
      <w:lang w:val="en-GB"/>
    </w:rPr>
  </w:style>
  <w:style w:type="character" w:customStyle="1" w:styleId="IntenseQuoteChar">
    <w:name w:val="Intense Quote Char"/>
    <w:basedOn w:val="DefaultParagraphFont"/>
    <w:link w:val="IntenseQuote"/>
    <w:uiPriority w:val="30"/>
    <w:rsid w:val="0252872C"/>
    <w:rPr>
      <w:i/>
      <w:iCs/>
      <w:noProof w:val="0"/>
      <w:color w:val="0A6DFF" w:themeColor="accent1"/>
      <w:lang w:val="en-GB"/>
    </w:rPr>
  </w:style>
  <w:style w:type="paragraph" w:styleId="TOC1">
    <w:name w:val="toc 1"/>
    <w:basedOn w:val="Normal"/>
    <w:next w:val="Normal"/>
    <w:uiPriority w:val="39"/>
    <w:unhideWhenUsed/>
    <w:rsid w:val="00E66A18"/>
    <w:pPr>
      <w:spacing w:after="100"/>
    </w:pPr>
    <w:rPr>
      <w:rFonts w:ascii="Sequel 100 Wide 45" w:hAnsi="Sequel 100 Wide 45"/>
      <w:caps/>
      <w:color w:val="0A6DFF" w:themeColor="accent1"/>
      <w:sz w:val="28"/>
    </w:rPr>
  </w:style>
  <w:style w:type="paragraph" w:styleId="TOC2">
    <w:name w:val="toc 2"/>
    <w:basedOn w:val="Normal"/>
    <w:next w:val="Normal"/>
    <w:uiPriority w:val="39"/>
    <w:unhideWhenUsed/>
    <w:rsid w:val="00E66A18"/>
    <w:pPr>
      <w:spacing w:after="100"/>
      <w:ind w:left="220"/>
    </w:pPr>
  </w:style>
  <w:style w:type="paragraph" w:styleId="TOC3">
    <w:name w:val="toc 3"/>
    <w:basedOn w:val="Normal"/>
    <w:next w:val="Normal"/>
    <w:uiPriority w:val="39"/>
    <w:unhideWhenUsed/>
    <w:rsid w:val="00E66A18"/>
    <w:pPr>
      <w:spacing w:after="100"/>
      <w:ind w:left="440"/>
    </w:pPr>
  </w:style>
  <w:style w:type="paragraph" w:styleId="TOC4">
    <w:name w:val="toc 4"/>
    <w:basedOn w:val="Normal"/>
    <w:next w:val="Normal"/>
    <w:uiPriority w:val="39"/>
    <w:unhideWhenUsed/>
    <w:rsid w:val="00E66A18"/>
    <w:pPr>
      <w:spacing w:after="100"/>
      <w:ind w:left="660"/>
    </w:pPr>
  </w:style>
  <w:style w:type="paragraph" w:styleId="TOC5">
    <w:name w:val="toc 5"/>
    <w:basedOn w:val="Normal"/>
    <w:next w:val="Normal"/>
    <w:uiPriority w:val="39"/>
    <w:unhideWhenUsed/>
    <w:rsid w:val="0252872C"/>
    <w:pPr>
      <w:spacing w:after="100"/>
      <w:ind w:left="880"/>
    </w:pPr>
  </w:style>
  <w:style w:type="paragraph" w:styleId="TOC6">
    <w:name w:val="toc 6"/>
    <w:basedOn w:val="Normal"/>
    <w:next w:val="Normal"/>
    <w:uiPriority w:val="39"/>
    <w:unhideWhenUsed/>
    <w:rsid w:val="0252872C"/>
    <w:pPr>
      <w:spacing w:after="100"/>
      <w:ind w:left="1100"/>
    </w:pPr>
  </w:style>
  <w:style w:type="paragraph" w:styleId="TOC7">
    <w:name w:val="toc 7"/>
    <w:basedOn w:val="Normal"/>
    <w:next w:val="Normal"/>
    <w:uiPriority w:val="39"/>
    <w:unhideWhenUsed/>
    <w:rsid w:val="0252872C"/>
    <w:pPr>
      <w:spacing w:after="100"/>
      <w:ind w:left="1320"/>
    </w:pPr>
  </w:style>
  <w:style w:type="paragraph" w:styleId="TOC8">
    <w:name w:val="toc 8"/>
    <w:basedOn w:val="Normal"/>
    <w:next w:val="Normal"/>
    <w:uiPriority w:val="39"/>
    <w:unhideWhenUsed/>
    <w:rsid w:val="0252872C"/>
    <w:pPr>
      <w:spacing w:after="100"/>
      <w:ind w:left="1540"/>
    </w:pPr>
  </w:style>
  <w:style w:type="paragraph" w:styleId="TOC9">
    <w:name w:val="toc 9"/>
    <w:basedOn w:val="Normal"/>
    <w:next w:val="Normal"/>
    <w:uiPriority w:val="39"/>
    <w:unhideWhenUsed/>
    <w:rsid w:val="0252872C"/>
    <w:pPr>
      <w:spacing w:after="100"/>
      <w:ind w:left="1760"/>
    </w:pPr>
  </w:style>
  <w:style w:type="paragraph" w:styleId="EndnoteText">
    <w:name w:val="endnote text"/>
    <w:basedOn w:val="Normal"/>
    <w:link w:val="EndnoteTextChar"/>
    <w:uiPriority w:val="99"/>
    <w:semiHidden/>
    <w:unhideWhenUsed/>
    <w:rsid w:val="0252872C"/>
  </w:style>
  <w:style w:type="character" w:customStyle="1" w:styleId="EndnoteTextChar">
    <w:name w:val="Endnote Text Char"/>
    <w:basedOn w:val="DefaultParagraphFont"/>
    <w:link w:val="EndnoteText"/>
    <w:uiPriority w:val="99"/>
    <w:semiHidden/>
    <w:rsid w:val="0252872C"/>
    <w:rPr>
      <w:noProof w:val="0"/>
      <w:sz w:val="20"/>
      <w:szCs w:val="20"/>
      <w:lang w:val="en-GB"/>
    </w:rPr>
  </w:style>
  <w:style w:type="paragraph" w:styleId="FootnoteText">
    <w:name w:val="footnote text"/>
    <w:basedOn w:val="Normal"/>
    <w:link w:val="FootnoteTextChar"/>
    <w:uiPriority w:val="99"/>
    <w:semiHidden/>
    <w:unhideWhenUsed/>
    <w:rsid w:val="0252872C"/>
  </w:style>
  <w:style w:type="character" w:customStyle="1" w:styleId="FootnoteTextChar">
    <w:name w:val="Footnote Text Char"/>
    <w:basedOn w:val="DefaultParagraphFont"/>
    <w:link w:val="FootnoteText"/>
    <w:uiPriority w:val="99"/>
    <w:semiHidden/>
    <w:rsid w:val="0252872C"/>
    <w:rPr>
      <w:noProof w:val="0"/>
      <w:sz w:val="20"/>
      <w:szCs w:val="20"/>
      <w:lang w:val="en-GB"/>
    </w:rPr>
  </w:style>
  <w:style w:type="paragraph" w:styleId="Header">
    <w:name w:val="header"/>
    <w:basedOn w:val="Normal"/>
    <w:link w:val="HeaderChar"/>
    <w:uiPriority w:val="99"/>
    <w:unhideWhenUsed/>
    <w:rsid w:val="0252872C"/>
    <w:pPr>
      <w:tabs>
        <w:tab w:val="center" w:pos="4680"/>
        <w:tab w:val="right" w:pos="9360"/>
      </w:tabs>
    </w:pPr>
  </w:style>
  <w:style w:type="character" w:customStyle="1" w:styleId="HeaderChar">
    <w:name w:val="Header Char"/>
    <w:basedOn w:val="DefaultParagraphFont"/>
    <w:link w:val="Header"/>
    <w:uiPriority w:val="99"/>
    <w:rsid w:val="0252872C"/>
    <w:rPr>
      <w:noProof w:val="0"/>
      <w:lang w:val="en-GB"/>
    </w:rPr>
  </w:style>
  <w:style w:type="paragraph" w:customStyle="1" w:styleId="AcknowledgementStyle">
    <w:name w:val="Acknowledgement Style"/>
    <w:basedOn w:val="Normal"/>
    <w:qFormat/>
    <w:rsid w:val="00CD4256"/>
    <w:rPr>
      <w:color w:val="0A6DFF" w:themeColor="accent1"/>
    </w:rPr>
  </w:style>
  <w:style w:type="character" w:styleId="CommentReference">
    <w:name w:val="annotation reference"/>
    <w:basedOn w:val="DefaultParagraphFont"/>
    <w:uiPriority w:val="99"/>
    <w:semiHidden/>
    <w:unhideWhenUsed/>
    <w:rsid w:val="00183E66"/>
    <w:rPr>
      <w:sz w:val="16"/>
      <w:szCs w:val="16"/>
    </w:rPr>
  </w:style>
  <w:style w:type="paragraph" w:styleId="CommentText">
    <w:name w:val="annotation text"/>
    <w:basedOn w:val="Normal"/>
    <w:link w:val="CommentTextChar"/>
    <w:uiPriority w:val="99"/>
    <w:semiHidden/>
    <w:unhideWhenUsed/>
    <w:rsid w:val="00183E66"/>
  </w:style>
  <w:style w:type="character" w:customStyle="1" w:styleId="CommentTextChar">
    <w:name w:val="Comment Text Char"/>
    <w:basedOn w:val="DefaultParagraphFont"/>
    <w:link w:val="CommentText"/>
    <w:uiPriority w:val="99"/>
    <w:semiHidden/>
    <w:rsid w:val="00183E66"/>
    <w:rPr>
      <w:rFonts w:ascii="Archivo" w:eastAsia="Gotham Book" w:hAnsi="Archivo"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183E66"/>
    <w:rPr>
      <w:b/>
      <w:bCs/>
    </w:rPr>
  </w:style>
  <w:style w:type="character" w:customStyle="1" w:styleId="CommentSubjectChar">
    <w:name w:val="Comment Subject Char"/>
    <w:basedOn w:val="CommentTextChar"/>
    <w:link w:val="CommentSubject"/>
    <w:uiPriority w:val="99"/>
    <w:semiHidden/>
    <w:rsid w:val="00183E66"/>
    <w:rPr>
      <w:rFonts w:ascii="Archivo" w:eastAsia="Gotham Book" w:hAnsi="Archivo" w:cs="Times New Roman"/>
      <w:b/>
      <w:bCs/>
      <w:sz w:val="20"/>
      <w:szCs w:val="20"/>
      <w:lang w:val="en-GB"/>
    </w:rPr>
  </w:style>
  <w:style w:type="paragraph" w:styleId="NoSpacing">
    <w:name w:val="No Spacing"/>
    <w:link w:val="NoSpacingChar"/>
    <w:uiPriority w:val="1"/>
    <w:qFormat/>
    <w:rsid w:val="00446AFD"/>
    <w:rPr>
      <w:rFonts w:eastAsiaTheme="minorEastAsia"/>
      <w:sz w:val="22"/>
      <w:szCs w:val="22"/>
      <w:lang w:val="en-US" w:eastAsia="zh-CN"/>
    </w:rPr>
  </w:style>
  <w:style w:type="character" w:customStyle="1" w:styleId="NoSpacingChar">
    <w:name w:val="No Spacing Char"/>
    <w:basedOn w:val="DefaultParagraphFont"/>
    <w:link w:val="NoSpacing"/>
    <w:uiPriority w:val="1"/>
    <w:rsid w:val="00446AFD"/>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8733429">
      <w:bodyDiv w:val="1"/>
      <w:marLeft w:val="0"/>
      <w:marRight w:val="0"/>
      <w:marTop w:val="0"/>
      <w:marBottom w:val="0"/>
      <w:divBdr>
        <w:top w:val="none" w:sz="0" w:space="0" w:color="auto"/>
        <w:left w:val="none" w:sz="0" w:space="0" w:color="auto"/>
        <w:bottom w:val="none" w:sz="0" w:space="0" w:color="auto"/>
        <w:right w:val="none" w:sz="0" w:space="0" w:color="auto"/>
      </w:divBdr>
      <w:divsChild>
        <w:div w:id="1142113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nnear@tennis.com.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tennisaust.sharepoint.com/sites/ACE/Creative%20Templates/1.%20Tennis/Tennis_Portrait%20+%20Cover%20Page_Option%201.dotx" TargetMode="External"/></Relationships>
</file>

<file path=word/theme/theme1.xml><?xml version="1.0" encoding="utf-8"?>
<a:theme xmlns:a="http://schemas.openxmlformats.org/drawingml/2006/main" name="TA_TTC">
  <a:themeElements>
    <a:clrScheme name="Tennis Rebrand colours">
      <a:dk1>
        <a:srgbClr val="001F3C"/>
      </a:dk1>
      <a:lt1>
        <a:srgbClr val="FFFFFF"/>
      </a:lt1>
      <a:dk2>
        <a:srgbClr val="001F3C"/>
      </a:dk2>
      <a:lt2>
        <a:srgbClr val="AABBCD"/>
      </a:lt2>
      <a:accent1>
        <a:srgbClr val="0A6DFF"/>
      </a:accent1>
      <a:accent2>
        <a:srgbClr val="12E8FF"/>
      </a:accent2>
      <a:accent3>
        <a:srgbClr val="30D80C"/>
      </a:accent3>
      <a:accent4>
        <a:srgbClr val="FFCB2B"/>
      </a:accent4>
      <a:accent5>
        <a:srgbClr val="FF8000"/>
      </a:accent5>
      <a:accent6>
        <a:srgbClr val="FE005A"/>
      </a:accent6>
      <a:hlink>
        <a:srgbClr val="096DFF"/>
      </a:hlink>
      <a:folHlink>
        <a:srgbClr val="096D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A_TTC" id="{49C995D0-C6F5-2048-9FCB-09B4D72D6F6C}" vid="{AC41BB1E-C9B0-1543-A7E6-337EE90FCB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63d8d1f-c932-40d7-ae4e-dfdf4a09ab73">
      <Terms xmlns="http://schemas.microsoft.com/office/infopath/2007/PartnerControls"/>
    </lcf76f155ced4ddcb4097134ff3c332f>
    <TaxCatchAll xmlns="126d1d29-2e19-42dc-aa94-e207d688a039" xsi:nil="true"/>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7306C2052A3624F91C55F39D8A85CE8" ma:contentTypeVersion="16" ma:contentTypeDescription="Create a new document." ma:contentTypeScope="" ma:versionID="6ffd1c9702bb40d15e328db639f47657">
  <xsd:schema xmlns:xsd="http://www.w3.org/2001/XMLSchema" xmlns:xs="http://www.w3.org/2001/XMLSchema" xmlns:p="http://schemas.microsoft.com/office/2006/metadata/properties" xmlns:ns1="http://schemas.microsoft.com/sharepoint/v3" xmlns:ns2="e63d8d1f-c932-40d7-ae4e-dfdf4a09ab73" xmlns:ns3="126d1d29-2e19-42dc-aa94-e207d688a039" targetNamespace="http://schemas.microsoft.com/office/2006/metadata/properties" ma:root="true" ma:fieldsID="800f5f27e575322354a4ab848824f3a6" ns1:_="" ns2:_="" ns3:_="">
    <xsd:import namespace="http://schemas.microsoft.com/sharepoint/v3"/>
    <xsd:import namespace="e63d8d1f-c932-40d7-ae4e-dfdf4a09ab73"/>
    <xsd:import namespace="126d1d29-2e19-42dc-aa94-e207d688a03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1:_ip_UnifiedCompliancePolicyProperties" minOccurs="0"/>
                <xsd:element ref="ns1:_ip_UnifiedCompliancePolicyUIAction"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3d8d1f-c932-40d7-ae4e-dfdf4a09ab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07c5048-4fc9-40ce-b3d7-a52f57abbb0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6d1d29-2e19-42dc-aa94-e207d688a03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592050e-3ea7-45ac-ab0a-73d06030f9fd}" ma:internalName="TaxCatchAll" ma:showField="CatchAllData" ma:web="126d1d29-2e19-42dc-aa94-e207d688a0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37FF13-4489-4136-99D3-DB89B94E1965}">
  <ds:schemaRefs>
    <ds:schemaRef ds:uri="http://schemas.microsoft.com/sharepoint/v3/contenttype/forms"/>
  </ds:schemaRefs>
</ds:datastoreItem>
</file>

<file path=customXml/itemProps2.xml><?xml version="1.0" encoding="utf-8"?>
<ds:datastoreItem xmlns:ds="http://schemas.openxmlformats.org/officeDocument/2006/customXml" ds:itemID="{C33A1EBF-D0DB-4240-BDC6-DF1A190CF5A1}">
  <ds:schemaRefs>
    <ds:schemaRef ds:uri="http://schemas.microsoft.com/office/2006/metadata/properties"/>
    <ds:schemaRef ds:uri="http://schemas.microsoft.com/office/infopath/2007/PartnerControls"/>
    <ds:schemaRef ds:uri="e63d8d1f-c932-40d7-ae4e-dfdf4a09ab73"/>
    <ds:schemaRef ds:uri="126d1d29-2e19-42dc-aa94-e207d688a039"/>
    <ds:schemaRef ds:uri="http://schemas.microsoft.com/sharepoint/v3"/>
  </ds:schemaRefs>
</ds:datastoreItem>
</file>

<file path=customXml/itemProps3.xml><?xml version="1.0" encoding="utf-8"?>
<ds:datastoreItem xmlns:ds="http://schemas.openxmlformats.org/officeDocument/2006/customXml" ds:itemID="{911EFA4B-D6BB-F448-BDEF-B3BF27B5F3FF}">
  <ds:schemaRefs>
    <ds:schemaRef ds:uri="http://schemas.openxmlformats.org/officeDocument/2006/bibliography"/>
  </ds:schemaRefs>
</ds:datastoreItem>
</file>

<file path=customXml/itemProps4.xml><?xml version="1.0" encoding="utf-8"?>
<ds:datastoreItem xmlns:ds="http://schemas.openxmlformats.org/officeDocument/2006/customXml" ds:itemID="{790E69D3-C9C4-4960-A974-802736CECD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3d8d1f-c932-40d7-ae4e-dfdf4a09ab73"/>
    <ds:schemaRef ds:uri="126d1d29-2e19-42dc-aa94-e207d688a0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Tennis_Portrait%20+%20Cover%20Page_Option%201</Template>
  <TotalTime>40</TotalTime>
  <Pages>6</Pages>
  <Words>745</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Boyle</dc:creator>
  <cp:keywords/>
  <dc:description/>
  <cp:lastModifiedBy>Karen Annear</cp:lastModifiedBy>
  <cp:revision>19</cp:revision>
  <dcterms:created xsi:type="dcterms:W3CDTF">2025-09-30T01:31:00Z</dcterms:created>
  <dcterms:modified xsi:type="dcterms:W3CDTF">2025-09-30T02:10:00Z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0x01010057306C2052A3624F91C55F39D8A85CE8</vt:lpwstr>
  </property>
  <property fmtid="{D5CDD505-2E9C-101B-9397-08002B2CF9AE}" pid="3" name="Order">
    <vt:r8>71533000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