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7E9CA" w14:textId="6229C064" w:rsidR="004064C9" w:rsidRPr="00B96F5E" w:rsidRDefault="00401E90" w:rsidP="00B96F5E">
      <w:pPr>
        <w:pStyle w:val="Heading2"/>
      </w:pPr>
      <w:r>
        <w:t>coach candidate interview guide</w:t>
      </w:r>
    </w:p>
    <w:p w14:paraId="4B897F1D" w14:textId="77777777" w:rsidR="000B38E9" w:rsidRDefault="000B38E9" w:rsidP="00BA3CD6">
      <w:pPr>
        <w:pStyle w:val="Subheading2"/>
      </w:pPr>
    </w:p>
    <w:tbl>
      <w:tblPr>
        <w:tblStyle w:val="GridTable4-Accent1"/>
        <w:tblW w:w="9930" w:type="dxa"/>
        <w:tblLook w:val="04A0" w:firstRow="1" w:lastRow="0" w:firstColumn="1" w:lastColumn="0" w:noHBand="0" w:noVBand="1"/>
      </w:tblPr>
      <w:tblGrid>
        <w:gridCol w:w="2263"/>
        <w:gridCol w:w="7667"/>
      </w:tblGrid>
      <w:tr w:rsidR="009A09BF" w14:paraId="1DEBC904" w14:textId="77777777" w:rsidTr="009A09BF">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6CA7FF" w:themeColor="accent1" w:themeTint="99"/>
            </w:tcBorders>
          </w:tcPr>
          <w:p w14:paraId="70EB6BB1" w14:textId="35FD6841" w:rsidR="009A09BF" w:rsidRPr="009A09BF" w:rsidRDefault="009A09BF" w:rsidP="00E369F8">
            <w:pPr>
              <w:pStyle w:val="BodyText"/>
            </w:pPr>
            <w:r w:rsidRPr="009A09BF">
              <w:t>Name</w:t>
            </w:r>
          </w:p>
        </w:tc>
        <w:tc>
          <w:tcPr>
            <w:tcW w:w="7667" w:type="dxa"/>
            <w:shd w:val="clear" w:color="auto" w:fill="FFFFFF" w:themeFill="background1"/>
          </w:tcPr>
          <w:p w14:paraId="128F48E2" w14:textId="5FBFEEF4" w:rsidR="009A09BF" w:rsidRPr="009A09BF" w:rsidRDefault="009A09BF" w:rsidP="00E369F8">
            <w:pPr>
              <w:pStyle w:val="BodyText"/>
              <w:cnfStyle w:val="100000000000" w:firstRow="1" w:lastRow="0" w:firstColumn="0" w:lastColumn="0" w:oddVBand="0" w:evenVBand="0" w:oddHBand="0" w:evenHBand="0" w:firstRowFirstColumn="0" w:firstRowLastColumn="0" w:lastRowFirstColumn="0" w:lastRowLastColumn="0"/>
              <w:rPr>
                <w:b w:val="0"/>
                <w:bCs w:val="0"/>
              </w:rPr>
            </w:pPr>
            <w:r w:rsidRPr="009A09BF">
              <w:rPr>
                <w:b w:val="0"/>
                <w:bCs w:val="0"/>
                <w:color w:val="auto"/>
              </w:rPr>
              <w:t>&lt;Candidate name&gt;</w:t>
            </w:r>
          </w:p>
        </w:tc>
      </w:tr>
      <w:tr w:rsidR="009A09BF" w14:paraId="21280556" w14:textId="77777777" w:rsidTr="00643C8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63" w:type="dxa"/>
            <w:shd w:val="clear" w:color="auto" w:fill="0A6DFF" w:themeFill="accent1"/>
          </w:tcPr>
          <w:p w14:paraId="798B59CB" w14:textId="3819C0FF" w:rsidR="009A09BF" w:rsidRPr="009A09BF" w:rsidRDefault="009A09BF" w:rsidP="009A09BF">
            <w:pPr>
              <w:pStyle w:val="BodyText"/>
              <w:rPr>
                <w:color w:val="FFFFFF" w:themeColor="background1"/>
              </w:rPr>
            </w:pPr>
            <w:r w:rsidRPr="009A09BF">
              <w:rPr>
                <w:rFonts w:cs="Archivo"/>
                <w:color w:val="FFFFFF" w:themeColor="background1"/>
              </w:rPr>
              <w:t>Position/Club</w:t>
            </w:r>
          </w:p>
        </w:tc>
        <w:tc>
          <w:tcPr>
            <w:tcW w:w="7667" w:type="dxa"/>
            <w:vAlign w:val="center"/>
          </w:tcPr>
          <w:p w14:paraId="7200BB8D" w14:textId="4BC914EF" w:rsidR="009A09BF" w:rsidRPr="009A09BF" w:rsidRDefault="009A09BF" w:rsidP="009A09BF">
            <w:pPr>
              <w:pStyle w:val="BodyText"/>
              <w:cnfStyle w:val="000000100000" w:firstRow="0" w:lastRow="0" w:firstColumn="0" w:lastColumn="0" w:oddVBand="0" w:evenVBand="0" w:oddHBand="1" w:evenHBand="0" w:firstRowFirstColumn="0" w:firstRowLastColumn="0" w:lastRowFirstColumn="0" w:lastRowLastColumn="0"/>
            </w:pPr>
            <w:r w:rsidRPr="009A09BF">
              <w:rPr>
                <w:lang w:val="en-AU"/>
              </w:rPr>
              <w:t>&lt;Coaching Services Provider&gt; at &lt;club name&gt;</w:t>
            </w:r>
          </w:p>
        </w:tc>
      </w:tr>
      <w:tr w:rsidR="009A09BF" w14:paraId="74C9C19B" w14:textId="77777777" w:rsidTr="009A09BF">
        <w:trPr>
          <w:trHeight w:val="278"/>
        </w:trPr>
        <w:tc>
          <w:tcPr>
            <w:cnfStyle w:val="001000000000" w:firstRow="0" w:lastRow="0" w:firstColumn="1" w:lastColumn="0" w:oddVBand="0" w:evenVBand="0" w:oddHBand="0" w:evenHBand="0" w:firstRowFirstColumn="0" w:firstRowLastColumn="0" w:lastRowFirstColumn="0" w:lastRowLastColumn="0"/>
            <w:tcW w:w="2263" w:type="dxa"/>
            <w:shd w:val="clear" w:color="auto" w:fill="0A6DFF" w:themeFill="accent1"/>
          </w:tcPr>
          <w:p w14:paraId="17618A7D" w14:textId="59760D37" w:rsidR="009A09BF" w:rsidRPr="009A09BF" w:rsidRDefault="009A09BF" w:rsidP="009A09BF">
            <w:pPr>
              <w:pStyle w:val="BodyText"/>
              <w:rPr>
                <w:color w:val="FFFFFF" w:themeColor="background1"/>
              </w:rPr>
            </w:pPr>
            <w:r w:rsidRPr="009A09BF">
              <w:rPr>
                <w:rFonts w:cs="Archivo"/>
                <w:color w:val="FFFFFF" w:themeColor="background1"/>
              </w:rPr>
              <w:t>Date</w:t>
            </w:r>
          </w:p>
        </w:tc>
        <w:tc>
          <w:tcPr>
            <w:tcW w:w="7667" w:type="dxa"/>
          </w:tcPr>
          <w:p w14:paraId="140A9383" w14:textId="78036FD7" w:rsidR="009A09BF" w:rsidRPr="009A09BF" w:rsidRDefault="009A09BF" w:rsidP="009A09BF">
            <w:pPr>
              <w:pStyle w:val="BodyText"/>
              <w:cnfStyle w:val="000000000000" w:firstRow="0" w:lastRow="0" w:firstColumn="0" w:lastColumn="0" w:oddVBand="0" w:evenVBand="0" w:oddHBand="0" w:evenHBand="0" w:firstRowFirstColumn="0" w:firstRowLastColumn="0" w:lastRowFirstColumn="0" w:lastRowLastColumn="0"/>
            </w:pPr>
            <w:r w:rsidRPr="009A09BF">
              <w:t>&lt;Date&gt;</w:t>
            </w:r>
          </w:p>
        </w:tc>
      </w:tr>
      <w:tr w:rsidR="009A09BF" w14:paraId="7B1D5F02" w14:textId="77777777" w:rsidTr="009A09B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263" w:type="dxa"/>
            <w:shd w:val="clear" w:color="auto" w:fill="0A6DFF" w:themeFill="accent1"/>
          </w:tcPr>
          <w:p w14:paraId="7B156046" w14:textId="414B8D6D" w:rsidR="009A09BF" w:rsidRPr="009A09BF" w:rsidRDefault="009A09BF" w:rsidP="009A09BF">
            <w:pPr>
              <w:pStyle w:val="BodyText"/>
              <w:rPr>
                <w:color w:val="FFFFFF" w:themeColor="background1"/>
              </w:rPr>
            </w:pPr>
            <w:r w:rsidRPr="009A09BF">
              <w:rPr>
                <w:rFonts w:cs="Archivo"/>
                <w:color w:val="FFFFFF" w:themeColor="background1"/>
              </w:rPr>
              <w:t>Score</w:t>
            </w:r>
          </w:p>
        </w:tc>
        <w:tc>
          <w:tcPr>
            <w:tcW w:w="7667" w:type="dxa"/>
          </w:tcPr>
          <w:p w14:paraId="7E1B5F21" w14:textId="0F47D865" w:rsidR="009A09BF" w:rsidRPr="009A09BF" w:rsidRDefault="009A09BF" w:rsidP="009A09BF">
            <w:pPr>
              <w:pStyle w:val="BodyText"/>
              <w:cnfStyle w:val="000000100000" w:firstRow="0" w:lastRow="0" w:firstColumn="0" w:lastColumn="0" w:oddVBand="0" w:evenVBand="0" w:oddHBand="1" w:evenHBand="0" w:firstRowFirstColumn="0" w:firstRowLastColumn="0" w:lastRowFirstColumn="0" w:lastRowLastColumn="0"/>
            </w:pPr>
            <w:r w:rsidRPr="009A09BF">
              <w:t>&lt;#&gt; out of 10</w:t>
            </w:r>
          </w:p>
        </w:tc>
      </w:tr>
    </w:tbl>
    <w:p w14:paraId="6D139004" w14:textId="77777777" w:rsidR="00C1159B" w:rsidRDefault="00C1159B" w:rsidP="00BA3CD6">
      <w:pPr>
        <w:pStyle w:val="Subheading2"/>
      </w:pPr>
    </w:p>
    <w:tbl>
      <w:tblPr>
        <w:tblStyle w:val="GridTable4-Accent1"/>
        <w:tblW w:w="9931" w:type="dxa"/>
        <w:tblLook w:val="04A0" w:firstRow="1" w:lastRow="0" w:firstColumn="1" w:lastColumn="0" w:noHBand="0" w:noVBand="1"/>
      </w:tblPr>
      <w:tblGrid>
        <w:gridCol w:w="9931"/>
      </w:tblGrid>
      <w:tr w:rsidR="009A09BF" w14:paraId="41057F39" w14:textId="77777777" w:rsidTr="009A09BF">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31" w:type="dxa"/>
          </w:tcPr>
          <w:p w14:paraId="4D5495D9" w14:textId="11C8134A" w:rsidR="009A09BF" w:rsidRDefault="009A09BF" w:rsidP="00E369F8">
            <w:pPr>
              <w:pStyle w:val="BodyText"/>
            </w:pPr>
            <w:r>
              <w:t>Introduction</w:t>
            </w:r>
          </w:p>
        </w:tc>
      </w:tr>
      <w:tr w:rsidR="009A09BF" w:rsidRPr="00497A84" w14:paraId="7A154B93" w14:textId="77777777" w:rsidTr="009A09BF">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931" w:type="dxa"/>
            <w:shd w:val="clear" w:color="auto" w:fill="FFFFFF" w:themeFill="background1"/>
          </w:tcPr>
          <w:p w14:paraId="1A149A00" w14:textId="77777777" w:rsidR="009A09BF" w:rsidRPr="009A09BF" w:rsidRDefault="009A09BF" w:rsidP="009A09BF">
            <w:pPr>
              <w:pStyle w:val="Subheading2"/>
              <w:numPr>
                <w:ilvl w:val="0"/>
                <w:numId w:val="2"/>
              </w:numPr>
              <w:rPr>
                <w:color w:val="auto"/>
                <w:lang w:val="en-AU"/>
              </w:rPr>
            </w:pPr>
            <w:r w:rsidRPr="009A09BF">
              <w:rPr>
                <w:color w:val="auto"/>
                <w:lang w:val="en-AU"/>
              </w:rPr>
              <w:t xml:space="preserve">Introductions of coaching sub-committee panellists </w:t>
            </w:r>
          </w:p>
          <w:p w14:paraId="23649F7C" w14:textId="77777777" w:rsidR="009A09BF" w:rsidRPr="009A09BF" w:rsidRDefault="009A09BF" w:rsidP="009A09BF">
            <w:pPr>
              <w:pStyle w:val="Subheading2"/>
              <w:numPr>
                <w:ilvl w:val="0"/>
                <w:numId w:val="2"/>
              </w:numPr>
              <w:rPr>
                <w:color w:val="auto"/>
                <w:lang w:val="en-AU"/>
              </w:rPr>
            </w:pPr>
            <w:r w:rsidRPr="009A09BF">
              <w:rPr>
                <w:color w:val="auto"/>
                <w:lang w:val="en-AU"/>
              </w:rPr>
              <w:t>Outline of the services and basic terms (starting date, contract tenure)</w:t>
            </w:r>
          </w:p>
          <w:p w14:paraId="54B7C71F" w14:textId="77777777" w:rsidR="009A09BF" w:rsidRPr="009A09BF" w:rsidRDefault="009A09BF" w:rsidP="009A09BF">
            <w:pPr>
              <w:pStyle w:val="Subheading2"/>
              <w:numPr>
                <w:ilvl w:val="0"/>
                <w:numId w:val="2"/>
              </w:numPr>
              <w:rPr>
                <w:color w:val="auto"/>
                <w:lang w:val="en-AU"/>
              </w:rPr>
            </w:pPr>
            <w:r w:rsidRPr="009A09BF">
              <w:rPr>
                <w:color w:val="auto"/>
                <w:lang w:val="en-AU"/>
              </w:rPr>
              <w:t>Tell the candidate about key aspects your club (as per club services description)</w:t>
            </w:r>
          </w:p>
          <w:p w14:paraId="0AEE7BF0" w14:textId="7BED2BD7" w:rsidR="009A09BF" w:rsidRPr="009A09BF" w:rsidRDefault="009A09BF" w:rsidP="009A09BF">
            <w:pPr>
              <w:pStyle w:val="Subheading2"/>
              <w:numPr>
                <w:ilvl w:val="0"/>
                <w:numId w:val="2"/>
              </w:numPr>
              <w:rPr>
                <w:color w:val="auto"/>
                <w:lang w:val="en-AU"/>
              </w:rPr>
            </w:pPr>
            <w:r w:rsidRPr="009A09BF">
              <w:rPr>
                <w:color w:val="auto"/>
                <w:lang w:val="en-AU"/>
              </w:rPr>
              <w:t>To start, either the candidate would make a short 5-10 minute presentation pitch for the role or you can simply ask a few questions on their background instead…</w:t>
            </w:r>
          </w:p>
        </w:tc>
      </w:tr>
    </w:tbl>
    <w:p w14:paraId="2C829CCC" w14:textId="77777777" w:rsidR="000B38E9" w:rsidRPr="00D65E47" w:rsidRDefault="000B38E9" w:rsidP="00BA3CD6">
      <w:pPr>
        <w:pStyle w:val="Subheading2"/>
      </w:pPr>
    </w:p>
    <w:tbl>
      <w:tblPr>
        <w:tblStyle w:val="GridTable4-Accent1"/>
        <w:tblW w:w="0" w:type="auto"/>
        <w:tblLook w:val="04A0" w:firstRow="1" w:lastRow="0" w:firstColumn="1" w:lastColumn="0" w:noHBand="0" w:noVBand="1"/>
      </w:tblPr>
      <w:tblGrid>
        <w:gridCol w:w="279"/>
        <w:gridCol w:w="3827"/>
        <w:gridCol w:w="5807"/>
      </w:tblGrid>
      <w:tr w:rsidR="009A09BF" w14:paraId="0DA50171" w14:textId="77777777" w:rsidTr="00B82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3"/>
          </w:tcPr>
          <w:p w14:paraId="1129DA36" w14:textId="433E8E3E" w:rsidR="009A09BF" w:rsidRDefault="009A09BF" w:rsidP="00415070">
            <w:pPr>
              <w:pStyle w:val="BodyText"/>
            </w:pPr>
            <w:r>
              <w:t>Coaching Service Provider Pitch</w:t>
            </w:r>
          </w:p>
        </w:tc>
      </w:tr>
      <w:tr w:rsidR="009A09BF" w14:paraId="2E730CE0" w14:textId="77777777" w:rsidTr="00DC6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0E350BE5" w14:textId="59D205F3" w:rsidR="009A09BF" w:rsidRPr="009A09BF" w:rsidRDefault="009A09BF" w:rsidP="00415070">
            <w:pPr>
              <w:pStyle w:val="BodyText"/>
            </w:pPr>
          </w:p>
        </w:tc>
        <w:tc>
          <w:tcPr>
            <w:tcW w:w="3827" w:type="dxa"/>
          </w:tcPr>
          <w:p w14:paraId="2415FA61" w14:textId="0882F231" w:rsidR="009A09BF" w:rsidRPr="009A09BF" w:rsidRDefault="009A09BF" w:rsidP="00415070">
            <w:pPr>
              <w:pStyle w:val="BodyText"/>
              <w:cnfStyle w:val="000000100000" w:firstRow="0" w:lastRow="0" w:firstColumn="0" w:lastColumn="0" w:oddVBand="0" w:evenVBand="0" w:oddHBand="1" w:evenHBand="0" w:firstRowFirstColumn="0" w:firstRowLastColumn="0" w:lastRowFirstColumn="0" w:lastRowLastColumn="0"/>
              <w:rPr>
                <w:b/>
                <w:bCs/>
              </w:rPr>
            </w:pPr>
            <w:r w:rsidRPr="009A09BF">
              <w:rPr>
                <w:rFonts w:cs="Archivo"/>
                <w:b/>
                <w:bCs/>
              </w:rPr>
              <w:t>Candidate provides a 5 – 10 minute pitch</w:t>
            </w:r>
          </w:p>
        </w:tc>
        <w:tc>
          <w:tcPr>
            <w:tcW w:w="5807" w:type="dxa"/>
          </w:tcPr>
          <w:p w14:paraId="154C62B2" w14:textId="4A1C6E73" w:rsidR="009A09BF" w:rsidRPr="009A09BF" w:rsidRDefault="009A09BF" w:rsidP="00415070">
            <w:pPr>
              <w:pStyle w:val="BodyText"/>
              <w:cnfStyle w:val="000000100000" w:firstRow="0" w:lastRow="0" w:firstColumn="0" w:lastColumn="0" w:oddVBand="0" w:evenVBand="0" w:oddHBand="1" w:evenHBand="0" w:firstRowFirstColumn="0" w:firstRowLastColumn="0" w:lastRowFirstColumn="0" w:lastRowLastColumn="0"/>
              <w:rPr>
                <w:b/>
                <w:bCs/>
              </w:rPr>
            </w:pPr>
            <w:r w:rsidRPr="009A09BF">
              <w:rPr>
                <w:b/>
                <w:bCs/>
              </w:rPr>
              <w:t>Notes</w:t>
            </w:r>
          </w:p>
        </w:tc>
      </w:tr>
      <w:tr w:rsidR="009A09BF" w14:paraId="29D54EF2" w14:textId="77777777" w:rsidTr="00DC62C8">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0EC1A86C" w14:textId="0772CA92" w:rsidR="009A09BF" w:rsidRPr="00497A84" w:rsidRDefault="009A09BF" w:rsidP="00415070">
            <w:pPr>
              <w:pStyle w:val="BodyText"/>
              <w:rPr>
                <w:b w:val="0"/>
                <w:bCs w:val="0"/>
              </w:rPr>
            </w:pPr>
          </w:p>
        </w:tc>
        <w:tc>
          <w:tcPr>
            <w:tcW w:w="3827" w:type="dxa"/>
          </w:tcPr>
          <w:p w14:paraId="4D91DD3D" w14:textId="77777777" w:rsidR="00AC5C02" w:rsidRPr="00AC5C02" w:rsidRDefault="00AC5C02" w:rsidP="00AC5C02">
            <w:pPr>
              <w:pStyle w:val="BodyText"/>
              <w:cnfStyle w:val="000000000000" w:firstRow="0" w:lastRow="0" w:firstColumn="0" w:lastColumn="0" w:oddVBand="0" w:evenVBand="0" w:oddHBand="0" w:evenHBand="0" w:firstRowFirstColumn="0" w:firstRowLastColumn="0" w:lastRowFirstColumn="0" w:lastRowLastColumn="0"/>
              <w:rPr>
                <w:rFonts w:cs="Archivo"/>
                <w:lang w:val="en-AU"/>
              </w:rPr>
            </w:pPr>
            <w:r w:rsidRPr="00AC5C02">
              <w:rPr>
                <w:rFonts w:cs="Archivo"/>
                <w:b/>
                <w:lang w:val="en-AU"/>
              </w:rPr>
              <w:t>Ask the candidate to prepare a pitch or presentation to present to the committee in their interview</w:t>
            </w:r>
            <w:r w:rsidRPr="00AC5C02">
              <w:rPr>
                <w:rFonts w:cs="Archivo"/>
                <w:lang w:val="en-AU"/>
              </w:rPr>
              <w:t xml:space="preserve"> </w:t>
            </w:r>
            <w:r w:rsidRPr="00AC5C02">
              <w:rPr>
                <w:rFonts w:cs="Archivo"/>
                <w:lang w:val="en-AU"/>
              </w:rPr>
              <w:br/>
              <w:t>(provide 5-7 days’ notice) and cover the following:</w:t>
            </w:r>
          </w:p>
          <w:p w14:paraId="6FE13A1C" w14:textId="77777777" w:rsidR="00AC5C02" w:rsidRPr="00AC5C02" w:rsidRDefault="00AC5C02" w:rsidP="00AC5C02">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cs="Archivo"/>
                <w:b/>
                <w:bCs/>
              </w:rPr>
            </w:pPr>
            <w:r w:rsidRPr="00AC5C02">
              <w:rPr>
                <w:rFonts w:cs="Archivo"/>
                <w:b/>
                <w:bCs/>
              </w:rPr>
              <w:t xml:space="preserve">Brief overview of their background and current coaching business operation </w:t>
            </w:r>
          </w:p>
          <w:p w14:paraId="2E7F32EB" w14:textId="77777777" w:rsidR="00AC5C02" w:rsidRPr="00AC5C02" w:rsidRDefault="00AC5C02" w:rsidP="00AC5C02">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cs="Archivo"/>
                <w:b/>
                <w:bCs/>
              </w:rPr>
            </w:pPr>
            <w:r w:rsidRPr="00AC5C02">
              <w:rPr>
                <w:rFonts w:cs="Archivo"/>
                <w:b/>
                <w:bCs/>
              </w:rPr>
              <w:t>What you would bring to the table for our Tennis Club to positively impact on growth of participation and services provided</w:t>
            </w:r>
          </w:p>
          <w:p w14:paraId="44035E77" w14:textId="77777777" w:rsidR="00AC5C02" w:rsidRPr="00EB0490" w:rsidRDefault="00AC5C02" w:rsidP="00AC5C02">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cs="Archivo"/>
                <w:b/>
                <w:bCs/>
              </w:rPr>
            </w:pPr>
            <w:r w:rsidRPr="00AC5C02">
              <w:rPr>
                <w:rFonts w:cs="Archivo"/>
                <w:b/>
                <w:bCs/>
              </w:rPr>
              <w:t xml:space="preserve">What attracted you to apply for our club </w:t>
            </w:r>
          </w:p>
          <w:p w14:paraId="3666EFCE" w14:textId="1C2EA1D6" w:rsidR="009A09BF" w:rsidRPr="00AC5C02" w:rsidRDefault="00AC5C02" w:rsidP="00AC5C02">
            <w:pPr>
              <w:pStyle w:val="BodyText"/>
              <w:numPr>
                <w:ilvl w:val="0"/>
                <w:numId w:val="3"/>
              </w:numPr>
              <w:cnfStyle w:val="000000000000" w:firstRow="0" w:lastRow="0" w:firstColumn="0" w:lastColumn="0" w:oddVBand="0" w:evenVBand="0" w:oddHBand="0" w:evenHBand="0" w:firstRowFirstColumn="0" w:firstRowLastColumn="0" w:lastRowFirstColumn="0" w:lastRowLastColumn="0"/>
              <w:rPr>
                <w:rFonts w:cs="Archivo"/>
              </w:rPr>
            </w:pPr>
            <w:r w:rsidRPr="00EB0490">
              <w:rPr>
                <w:rFonts w:cs="Archivo"/>
                <w:b/>
                <w:bCs/>
                <w:lang w:val="en-AU"/>
              </w:rPr>
              <w:t>Why would you be a good fit here and help us achieve both our goals?</w:t>
            </w:r>
          </w:p>
        </w:tc>
        <w:tc>
          <w:tcPr>
            <w:tcW w:w="5807" w:type="dxa"/>
          </w:tcPr>
          <w:p w14:paraId="7E695455" w14:textId="70B03E62" w:rsidR="009A09BF" w:rsidRDefault="009A09BF" w:rsidP="00415070">
            <w:pPr>
              <w:pStyle w:val="BodyText"/>
              <w:cnfStyle w:val="000000000000" w:firstRow="0" w:lastRow="0" w:firstColumn="0" w:lastColumn="0" w:oddVBand="0" w:evenVBand="0" w:oddHBand="0" w:evenHBand="0" w:firstRowFirstColumn="0" w:firstRowLastColumn="0" w:lastRowFirstColumn="0" w:lastRowLastColumn="0"/>
            </w:pPr>
          </w:p>
        </w:tc>
      </w:tr>
      <w:tr w:rsidR="00AC5C02" w14:paraId="1C1F0940" w14:textId="77777777" w:rsidTr="00DC6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3E98F9F2" w14:textId="77777777" w:rsidR="00AC5C02" w:rsidRPr="00497A84" w:rsidRDefault="00AC5C02" w:rsidP="00415070">
            <w:pPr>
              <w:pStyle w:val="BodyText"/>
              <w:rPr>
                <w:b w:val="0"/>
                <w:bCs w:val="0"/>
              </w:rPr>
            </w:pPr>
          </w:p>
        </w:tc>
        <w:tc>
          <w:tcPr>
            <w:tcW w:w="3827" w:type="dxa"/>
            <w:shd w:val="clear" w:color="auto" w:fill="FFFFFF" w:themeFill="background1"/>
          </w:tcPr>
          <w:p w14:paraId="18DB6737" w14:textId="7E1AE920" w:rsidR="00691DCB" w:rsidRPr="00691DCB" w:rsidRDefault="00691DCB" w:rsidP="00691DCB">
            <w:pPr>
              <w:pStyle w:val="BodyText"/>
              <w:cnfStyle w:val="000000100000" w:firstRow="0" w:lastRow="0" w:firstColumn="0" w:lastColumn="0" w:oddVBand="0" w:evenVBand="0" w:oddHBand="1" w:evenHBand="0" w:firstRowFirstColumn="0" w:firstRowLastColumn="0" w:lastRowFirstColumn="0" w:lastRowLastColumn="0"/>
              <w:rPr>
                <w:rFonts w:cs="Archivo"/>
                <w:b/>
                <w:lang w:val="en-AU"/>
              </w:rPr>
            </w:pPr>
            <w:r w:rsidRPr="00691DCB">
              <w:rPr>
                <w:rFonts w:cs="Archivo"/>
                <w:b/>
                <w:lang w:val="en-AU"/>
              </w:rPr>
              <w:t>Invite panel members to ask the candidate questions about their pitch or presentation</w:t>
            </w:r>
          </w:p>
          <w:p w14:paraId="0DB98C03" w14:textId="3413757C" w:rsidR="00AC5C02" w:rsidRPr="00AC5C02" w:rsidRDefault="00691DCB" w:rsidP="00691DCB">
            <w:pPr>
              <w:pStyle w:val="BodyText"/>
              <w:cnfStyle w:val="000000100000" w:firstRow="0" w:lastRow="0" w:firstColumn="0" w:lastColumn="0" w:oddVBand="0" w:evenVBand="0" w:oddHBand="1" w:evenHBand="0" w:firstRowFirstColumn="0" w:firstRowLastColumn="0" w:lastRowFirstColumn="0" w:lastRowLastColumn="0"/>
              <w:rPr>
                <w:rFonts w:cs="Archivo"/>
                <w:b/>
                <w:lang w:val="en-AU"/>
              </w:rPr>
            </w:pPr>
            <w:r w:rsidRPr="00691DCB">
              <w:rPr>
                <w:rFonts w:cs="Archivo"/>
                <w:bCs/>
                <w:lang w:val="en-AU"/>
              </w:rPr>
              <w:t>This is a good opportunity to clarify anything the candidate presented or delve further into some key points made of interest to the panel.</w:t>
            </w:r>
          </w:p>
        </w:tc>
        <w:tc>
          <w:tcPr>
            <w:tcW w:w="5807" w:type="dxa"/>
            <w:shd w:val="clear" w:color="auto" w:fill="FFFFFF" w:themeFill="background1"/>
          </w:tcPr>
          <w:p w14:paraId="4D69C112" w14:textId="77777777" w:rsidR="00AC5C02" w:rsidRDefault="00AC5C02"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p w14:paraId="1B9B428E" w14:textId="77777777" w:rsidR="00691DCB" w:rsidRDefault="00691DCB"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p w14:paraId="0FC55066" w14:textId="77777777" w:rsidR="00691DCB" w:rsidRDefault="00691DCB"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p w14:paraId="57E3A3C5" w14:textId="77777777" w:rsidR="00691DCB" w:rsidRDefault="00691DCB"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p w14:paraId="72AF99D0" w14:textId="77777777" w:rsidR="00691DCB" w:rsidRDefault="00691DCB"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p w14:paraId="223D136D" w14:textId="77777777" w:rsidR="00691DCB" w:rsidRDefault="00691DCB" w:rsidP="00415070">
            <w:pPr>
              <w:pStyle w:val="BodyText"/>
              <w:cnfStyle w:val="000000100000" w:firstRow="0" w:lastRow="0" w:firstColumn="0" w:lastColumn="0" w:oddVBand="0" w:evenVBand="0" w:oddHBand="1" w:evenHBand="0" w:firstRowFirstColumn="0" w:firstRowLastColumn="0" w:lastRowFirstColumn="0" w:lastRowLastColumn="0"/>
              <w:rPr>
                <w:rFonts w:cs="Archivo"/>
              </w:rPr>
            </w:pPr>
          </w:p>
        </w:tc>
      </w:tr>
    </w:tbl>
    <w:p w14:paraId="046F4FE0" w14:textId="77777777" w:rsidR="00C16D25" w:rsidRDefault="00C16D25" w:rsidP="0072181F">
      <w:pPr>
        <w:pStyle w:val="BodyText"/>
      </w:pPr>
    </w:p>
    <w:tbl>
      <w:tblPr>
        <w:tblStyle w:val="GridTable4-Accent1"/>
        <w:tblW w:w="0" w:type="auto"/>
        <w:tblLook w:val="04A0" w:firstRow="1" w:lastRow="0" w:firstColumn="1" w:lastColumn="0" w:noHBand="0" w:noVBand="1"/>
      </w:tblPr>
      <w:tblGrid>
        <w:gridCol w:w="336"/>
        <w:gridCol w:w="3809"/>
        <w:gridCol w:w="5768"/>
      </w:tblGrid>
      <w:tr w:rsidR="009A09BF" w14:paraId="59A46D0B" w14:textId="77777777" w:rsidTr="00E36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3"/>
          </w:tcPr>
          <w:p w14:paraId="090D2DD8" w14:textId="2138BA0C" w:rsidR="009A09BF" w:rsidRDefault="00691DCB" w:rsidP="00E369F8">
            <w:pPr>
              <w:pStyle w:val="BodyText"/>
            </w:pPr>
            <w:r>
              <w:lastRenderedPageBreak/>
              <w:t>Background and motivation</w:t>
            </w:r>
          </w:p>
        </w:tc>
      </w:tr>
      <w:tr w:rsidR="009A09BF" w14:paraId="376E8A9A" w14:textId="77777777" w:rsidTr="00DC6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13F813F8" w14:textId="0F2E0644" w:rsidR="009A09BF" w:rsidRPr="009A09BF" w:rsidRDefault="009A09BF" w:rsidP="00E369F8">
            <w:pPr>
              <w:pStyle w:val="BodyText"/>
            </w:pPr>
          </w:p>
        </w:tc>
        <w:tc>
          <w:tcPr>
            <w:tcW w:w="3827" w:type="dxa"/>
          </w:tcPr>
          <w:p w14:paraId="2F22C3D2" w14:textId="11843EB6" w:rsidR="009A09BF" w:rsidRDefault="00FA117F" w:rsidP="00E369F8">
            <w:pPr>
              <w:pStyle w:val="BodyText"/>
              <w:cnfStyle w:val="000000100000" w:firstRow="0" w:lastRow="0" w:firstColumn="0" w:lastColumn="0" w:oddVBand="0" w:evenVBand="0" w:oddHBand="1" w:evenHBand="0" w:firstRowFirstColumn="0" w:firstRowLastColumn="0" w:lastRowFirstColumn="0" w:lastRowLastColumn="0"/>
            </w:pPr>
            <w:r w:rsidRPr="00FA117F">
              <w:rPr>
                <w:rFonts w:cs="Archivo"/>
                <w:b/>
                <w:lang w:val="en-AU"/>
              </w:rPr>
              <w:t>Questions (skip this section if candidate made presentation)</w:t>
            </w:r>
          </w:p>
        </w:tc>
        <w:tc>
          <w:tcPr>
            <w:tcW w:w="5807" w:type="dxa"/>
          </w:tcPr>
          <w:p w14:paraId="63BF2801" w14:textId="5F9917AC" w:rsidR="009A09BF" w:rsidRPr="00FA117F" w:rsidRDefault="00FA117F" w:rsidP="00E369F8">
            <w:pPr>
              <w:pStyle w:val="BodyText"/>
              <w:cnfStyle w:val="000000100000" w:firstRow="0" w:lastRow="0" w:firstColumn="0" w:lastColumn="0" w:oddVBand="0" w:evenVBand="0" w:oddHBand="1" w:evenHBand="0" w:firstRowFirstColumn="0" w:firstRowLastColumn="0" w:lastRowFirstColumn="0" w:lastRowLastColumn="0"/>
              <w:rPr>
                <w:b/>
                <w:bCs/>
              </w:rPr>
            </w:pPr>
            <w:r w:rsidRPr="00FA117F">
              <w:rPr>
                <w:b/>
                <w:bCs/>
              </w:rPr>
              <w:t>Notes</w:t>
            </w:r>
          </w:p>
        </w:tc>
      </w:tr>
      <w:tr w:rsidR="009A09BF" w14:paraId="2EF958F6" w14:textId="77777777" w:rsidTr="00DC62C8">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26C8006D" w14:textId="39908C14" w:rsidR="009A09BF" w:rsidRPr="00FA117F" w:rsidRDefault="00FA117F" w:rsidP="00E369F8">
            <w:pPr>
              <w:pStyle w:val="BodyText"/>
              <w:rPr>
                <w:b w:val="0"/>
                <w:bCs w:val="0"/>
                <w:color w:val="FFFFFF" w:themeColor="background1"/>
              </w:rPr>
            </w:pPr>
            <w:r w:rsidRPr="00FA117F">
              <w:rPr>
                <w:color w:val="FFFFFF" w:themeColor="background1"/>
              </w:rPr>
              <w:t>1</w:t>
            </w:r>
          </w:p>
        </w:tc>
        <w:tc>
          <w:tcPr>
            <w:tcW w:w="3827" w:type="dxa"/>
          </w:tcPr>
          <w:p w14:paraId="61C51E34" w14:textId="50B985BC" w:rsidR="009A09BF" w:rsidRPr="00EB0490" w:rsidRDefault="00B830BB" w:rsidP="00E369F8">
            <w:pPr>
              <w:pStyle w:val="BodyText"/>
              <w:cnfStyle w:val="000000000000" w:firstRow="0" w:lastRow="0" w:firstColumn="0" w:lastColumn="0" w:oddVBand="0" w:evenVBand="0" w:oddHBand="0" w:evenHBand="0" w:firstRowFirstColumn="0" w:firstRowLastColumn="0" w:lastRowFirstColumn="0" w:lastRowLastColumn="0"/>
              <w:rPr>
                <w:rFonts w:cs="Archivo"/>
                <w:b/>
                <w:bCs/>
                <w:lang w:val="en-AU"/>
              </w:rPr>
            </w:pPr>
            <w:r w:rsidRPr="00B830BB">
              <w:rPr>
                <w:rFonts w:cs="Archivo"/>
                <w:b/>
                <w:bCs/>
                <w:lang w:val="en-AU"/>
              </w:rPr>
              <w:t>Can you give us a brief overview of your background and your current coaching business operation?</w:t>
            </w:r>
          </w:p>
        </w:tc>
        <w:tc>
          <w:tcPr>
            <w:tcW w:w="5807" w:type="dxa"/>
          </w:tcPr>
          <w:p w14:paraId="62248B1A" w14:textId="5FBD5D91" w:rsidR="009A09BF" w:rsidRDefault="009A09BF" w:rsidP="00E369F8">
            <w:pPr>
              <w:pStyle w:val="BodyText"/>
              <w:cnfStyle w:val="000000000000" w:firstRow="0" w:lastRow="0" w:firstColumn="0" w:lastColumn="0" w:oddVBand="0" w:evenVBand="0" w:oddHBand="0" w:evenHBand="0" w:firstRowFirstColumn="0" w:firstRowLastColumn="0" w:lastRowFirstColumn="0" w:lastRowLastColumn="0"/>
            </w:pPr>
          </w:p>
        </w:tc>
      </w:tr>
      <w:tr w:rsidR="009A09BF" w14:paraId="3F2B06A9" w14:textId="77777777" w:rsidTr="00DC62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2ED69A27" w14:textId="289A9635" w:rsidR="009A09BF" w:rsidRPr="00FA117F" w:rsidRDefault="00FA117F" w:rsidP="00E369F8">
            <w:pPr>
              <w:pStyle w:val="BodyText"/>
              <w:rPr>
                <w:b w:val="0"/>
                <w:bCs w:val="0"/>
                <w:color w:val="FFFFFF" w:themeColor="background1"/>
              </w:rPr>
            </w:pPr>
            <w:r w:rsidRPr="00FA117F">
              <w:rPr>
                <w:color w:val="FFFFFF" w:themeColor="background1"/>
              </w:rPr>
              <w:t>2</w:t>
            </w:r>
          </w:p>
        </w:tc>
        <w:tc>
          <w:tcPr>
            <w:tcW w:w="3827" w:type="dxa"/>
            <w:shd w:val="clear" w:color="auto" w:fill="FFFFFF" w:themeFill="background1"/>
          </w:tcPr>
          <w:p w14:paraId="79E49A43" w14:textId="48F7E322" w:rsidR="009A09BF" w:rsidRPr="00EB0490" w:rsidRDefault="00C63493" w:rsidP="00E369F8">
            <w:pPr>
              <w:pStyle w:val="BodyText"/>
              <w:cnfStyle w:val="000000100000" w:firstRow="0" w:lastRow="0" w:firstColumn="0" w:lastColumn="0" w:oddVBand="0" w:evenVBand="0" w:oddHBand="1" w:evenHBand="0" w:firstRowFirstColumn="0" w:firstRowLastColumn="0" w:lastRowFirstColumn="0" w:lastRowLastColumn="0"/>
              <w:rPr>
                <w:rFonts w:cs="Archivo"/>
                <w:b/>
                <w:bCs/>
                <w:lang w:val="en-AU"/>
              </w:rPr>
            </w:pPr>
            <w:r w:rsidRPr="00C63493">
              <w:rPr>
                <w:rFonts w:cs="Archivo"/>
                <w:b/>
                <w:bCs/>
                <w:lang w:val="en-AU"/>
              </w:rPr>
              <w:t xml:space="preserve">As a coaching services provider, what do you bring to the table for </w:t>
            </w:r>
            <w:r w:rsidRPr="00EB0490">
              <w:rPr>
                <w:rFonts w:cs="Archivo"/>
                <w:b/>
                <w:bCs/>
                <w:lang w:val="en-AU"/>
              </w:rPr>
              <w:t>our tennis club</w:t>
            </w:r>
            <w:r w:rsidRPr="00C63493">
              <w:rPr>
                <w:rFonts w:cs="Archivo"/>
                <w:b/>
                <w:bCs/>
                <w:lang w:val="en-AU"/>
              </w:rPr>
              <w:t xml:space="preserve"> to positively impact on growth of participation services here?</w:t>
            </w:r>
          </w:p>
        </w:tc>
        <w:tc>
          <w:tcPr>
            <w:tcW w:w="5807" w:type="dxa"/>
            <w:shd w:val="clear" w:color="auto" w:fill="FFFFFF" w:themeFill="background1"/>
          </w:tcPr>
          <w:p w14:paraId="51FF0336" w14:textId="600CA25B" w:rsidR="009A09BF" w:rsidRDefault="009A09BF" w:rsidP="00E369F8">
            <w:pPr>
              <w:pStyle w:val="BodyText"/>
              <w:cnfStyle w:val="000000100000" w:firstRow="0" w:lastRow="0" w:firstColumn="0" w:lastColumn="0" w:oddVBand="0" w:evenVBand="0" w:oddHBand="1" w:evenHBand="0" w:firstRowFirstColumn="0" w:firstRowLastColumn="0" w:lastRowFirstColumn="0" w:lastRowLastColumn="0"/>
            </w:pPr>
          </w:p>
        </w:tc>
      </w:tr>
      <w:tr w:rsidR="00FA117F" w14:paraId="1ECE35AC" w14:textId="77777777" w:rsidTr="00DC62C8">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60402D16" w14:textId="67EDC0A7" w:rsidR="00FA117F" w:rsidRPr="00FA117F" w:rsidRDefault="00FA117F" w:rsidP="00E369F8">
            <w:pPr>
              <w:pStyle w:val="BodyText"/>
              <w:rPr>
                <w:color w:val="FFFFFF" w:themeColor="background1"/>
              </w:rPr>
            </w:pPr>
            <w:r w:rsidRPr="00FA117F">
              <w:rPr>
                <w:color w:val="FFFFFF" w:themeColor="background1"/>
              </w:rPr>
              <w:t>3</w:t>
            </w:r>
          </w:p>
        </w:tc>
        <w:tc>
          <w:tcPr>
            <w:tcW w:w="3827" w:type="dxa"/>
            <w:shd w:val="clear" w:color="auto" w:fill="FFFFFF" w:themeFill="background1"/>
          </w:tcPr>
          <w:p w14:paraId="190E91A4" w14:textId="114AFE3A" w:rsidR="00FA117F" w:rsidRPr="00EB0490" w:rsidRDefault="00DC62C8" w:rsidP="00E369F8">
            <w:pPr>
              <w:pStyle w:val="BodyText"/>
              <w:cnfStyle w:val="000000000000" w:firstRow="0" w:lastRow="0" w:firstColumn="0" w:lastColumn="0" w:oddVBand="0" w:evenVBand="0" w:oddHBand="0" w:evenHBand="0" w:firstRowFirstColumn="0" w:firstRowLastColumn="0" w:lastRowFirstColumn="0" w:lastRowLastColumn="0"/>
              <w:rPr>
                <w:rFonts w:cs="Archivo"/>
                <w:b/>
                <w:bCs/>
                <w:lang w:val="en-AU"/>
              </w:rPr>
            </w:pPr>
            <w:r w:rsidRPr="00DC62C8">
              <w:rPr>
                <w:rFonts w:cs="Archivo"/>
                <w:b/>
                <w:bCs/>
                <w:lang w:val="en-AU"/>
              </w:rPr>
              <w:t>What attracted you to apply for our club and why would you be a good fit here and help us achieve both our goals?</w:t>
            </w:r>
          </w:p>
        </w:tc>
        <w:tc>
          <w:tcPr>
            <w:tcW w:w="5807" w:type="dxa"/>
            <w:shd w:val="clear" w:color="auto" w:fill="FFFFFF" w:themeFill="background1"/>
          </w:tcPr>
          <w:p w14:paraId="5EF60297" w14:textId="77777777" w:rsidR="00FA117F" w:rsidRPr="00762A52" w:rsidRDefault="00FA117F" w:rsidP="00E369F8">
            <w:pPr>
              <w:pStyle w:val="BodyText"/>
              <w:cnfStyle w:val="000000000000" w:firstRow="0" w:lastRow="0" w:firstColumn="0" w:lastColumn="0" w:oddVBand="0" w:evenVBand="0" w:oddHBand="0" w:evenHBand="0" w:firstRowFirstColumn="0" w:firstRowLastColumn="0" w:lastRowFirstColumn="0" w:lastRowLastColumn="0"/>
              <w:rPr>
                <w:rFonts w:cs="Archivo"/>
              </w:rPr>
            </w:pPr>
          </w:p>
        </w:tc>
      </w:tr>
    </w:tbl>
    <w:p w14:paraId="16E2E031" w14:textId="77777777" w:rsidR="00E76765" w:rsidRPr="0072181F" w:rsidRDefault="00E76765" w:rsidP="0072181F">
      <w:pPr>
        <w:pStyle w:val="BodyText"/>
      </w:pPr>
    </w:p>
    <w:tbl>
      <w:tblPr>
        <w:tblStyle w:val="GridTable4-Accent1"/>
        <w:tblW w:w="0" w:type="auto"/>
        <w:tblLook w:val="04A0" w:firstRow="1" w:lastRow="0" w:firstColumn="1" w:lastColumn="0" w:noHBand="0" w:noVBand="1"/>
      </w:tblPr>
      <w:tblGrid>
        <w:gridCol w:w="336"/>
        <w:gridCol w:w="3809"/>
        <w:gridCol w:w="5768"/>
      </w:tblGrid>
      <w:tr w:rsidR="00DC62C8" w14:paraId="30663E08" w14:textId="77777777" w:rsidTr="00E36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3"/>
          </w:tcPr>
          <w:p w14:paraId="149B99C1" w14:textId="01DF5589" w:rsidR="00DC62C8" w:rsidRDefault="00DC62C8" w:rsidP="00E369F8">
            <w:pPr>
              <w:pStyle w:val="BodyText"/>
            </w:pPr>
            <w:r>
              <w:t>Skills and experience</w:t>
            </w:r>
          </w:p>
        </w:tc>
      </w:tr>
      <w:tr w:rsidR="00DC62C8" w14:paraId="0C77FF79" w14:textId="77777777" w:rsidTr="00E36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5D66863B" w14:textId="77777777" w:rsidR="00DC62C8" w:rsidRPr="009A09BF" w:rsidRDefault="00DC62C8" w:rsidP="00E369F8">
            <w:pPr>
              <w:pStyle w:val="BodyText"/>
            </w:pPr>
          </w:p>
        </w:tc>
        <w:tc>
          <w:tcPr>
            <w:tcW w:w="3827" w:type="dxa"/>
          </w:tcPr>
          <w:p w14:paraId="413870A8" w14:textId="5F8B7879" w:rsidR="00DC62C8" w:rsidRDefault="00DC62C8" w:rsidP="00E369F8">
            <w:pPr>
              <w:pStyle w:val="BodyText"/>
              <w:cnfStyle w:val="000000100000" w:firstRow="0" w:lastRow="0" w:firstColumn="0" w:lastColumn="0" w:oddVBand="0" w:evenVBand="0" w:oddHBand="1" w:evenHBand="0" w:firstRowFirstColumn="0" w:firstRowLastColumn="0" w:lastRowFirstColumn="0" w:lastRowLastColumn="0"/>
            </w:pPr>
            <w:r>
              <w:rPr>
                <w:rFonts w:cs="Archivo"/>
                <w:b/>
                <w:lang w:val="en-AU"/>
              </w:rPr>
              <w:t>Questions</w:t>
            </w:r>
          </w:p>
        </w:tc>
        <w:tc>
          <w:tcPr>
            <w:tcW w:w="5807" w:type="dxa"/>
          </w:tcPr>
          <w:p w14:paraId="2D46B419" w14:textId="77777777" w:rsidR="00DC62C8" w:rsidRPr="00FA117F" w:rsidRDefault="00DC62C8" w:rsidP="00E369F8">
            <w:pPr>
              <w:pStyle w:val="BodyText"/>
              <w:cnfStyle w:val="000000100000" w:firstRow="0" w:lastRow="0" w:firstColumn="0" w:lastColumn="0" w:oddVBand="0" w:evenVBand="0" w:oddHBand="1" w:evenHBand="0" w:firstRowFirstColumn="0" w:firstRowLastColumn="0" w:lastRowFirstColumn="0" w:lastRowLastColumn="0"/>
              <w:rPr>
                <w:b/>
                <w:bCs/>
              </w:rPr>
            </w:pPr>
            <w:r w:rsidRPr="00FA117F">
              <w:rPr>
                <w:b/>
                <w:bCs/>
              </w:rPr>
              <w:t>Notes</w:t>
            </w:r>
          </w:p>
        </w:tc>
      </w:tr>
      <w:tr w:rsidR="00DC62C8" w14:paraId="29EC39CA" w14:textId="77777777" w:rsidTr="00E369F8">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72907702" w14:textId="77777777" w:rsidR="00DC62C8" w:rsidRPr="00FA117F" w:rsidRDefault="00DC62C8" w:rsidP="00E369F8">
            <w:pPr>
              <w:pStyle w:val="BodyText"/>
              <w:rPr>
                <w:b w:val="0"/>
                <w:bCs w:val="0"/>
                <w:color w:val="FFFFFF" w:themeColor="background1"/>
              </w:rPr>
            </w:pPr>
            <w:r w:rsidRPr="00FA117F">
              <w:rPr>
                <w:color w:val="FFFFFF" w:themeColor="background1"/>
              </w:rPr>
              <w:t>1</w:t>
            </w:r>
          </w:p>
        </w:tc>
        <w:tc>
          <w:tcPr>
            <w:tcW w:w="3827" w:type="dxa"/>
          </w:tcPr>
          <w:p w14:paraId="33B500B1" w14:textId="74A1260E" w:rsidR="00960DCD" w:rsidRDefault="00960DCD" w:rsidP="00960DCD">
            <w:pPr>
              <w:pStyle w:val="BodyText"/>
              <w:cnfStyle w:val="000000000000" w:firstRow="0" w:lastRow="0" w:firstColumn="0" w:lastColumn="0" w:oddVBand="0" w:evenVBand="0" w:oddHBand="0" w:evenHBand="0" w:firstRowFirstColumn="0" w:firstRowLastColumn="0" w:lastRowFirstColumn="0" w:lastRowLastColumn="0"/>
              <w:rPr>
                <w:rFonts w:cs="Archivo"/>
                <w:b/>
                <w:lang w:val="en-AU"/>
              </w:rPr>
            </w:pPr>
            <w:r w:rsidRPr="00960DCD">
              <w:rPr>
                <w:rFonts w:cs="Archivo"/>
                <w:b/>
                <w:lang w:val="en-AU"/>
              </w:rPr>
              <w:t>Tell us about your coaching team and your business setup on and off court</w:t>
            </w:r>
            <w:r w:rsidR="0068374D">
              <w:rPr>
                <w:rFonts w:cs="Archivo"/>
                <w:b/>
                <w:lang w:val="en-AU"/>
              </w:rPr>
              <w:t>…</w:t>
            </w:r>
          </w:p>
          <w:p w14:paraId="2B326E74" w14:textId="4BF7A05E" w:rsidR="00DC62C8" w:rsidRPr="00B830BB" w:rsidRDefault="00960DCD" w:rsidP="00960DCD">
            <w:pPr>
              <w:pStyle w:val="BodyText"/>
              <w:cnfStyle w:val="000000000000" w:firstRow="0" w:lastRow="0" w:firstColumn="0" w:lastColumn="0" w:oddVBand="0" w:evenVBand="0" w:oddHBand="0" w:evenHBand="0" w:firstRowFirstColumn="0" w:firstRowLastColumn="0" w:lastRowFirstColumn="0" w:lastRowLastColumn="0"/>
              <w:rPr>
                <w:rFonts w:cs="Archivo"/>
                <w:lang w:val="en-AU"/>
              </w:rPr>
            </w:pPr>
            <w:r w:rsidRPr="00960DCD">
              <w:rPr>
                <w:rFonts w:cs="Archivo"/>
                <w:lang w:val="en-AU"/>
              </w:rPr>
              <w:t>We are keen to hear about your on and off court structures and personnel, qualifications and experience of your team, your philosophy, values and culture of your business and people.</w:t>
            </w:r>
          </w:p>
        </w:tc>
        <w:tc>
          <w:tcPr>
            <w:tcW w:w="5807" w:type="dxa"/>
          </w:tcPr>
          <w:p w14:paraId="48C4332E" w14:textId="77777777" w:rsidR="00DC62C8" w:rsidRDefault="00DC62C8" w:rsidP="00E369F8">
            <w:pPr>
              <w:pStyle w:val="BodyText"/>
              <w:cnfStyle w:val="000000000000" w:firstRow="0" w:lastRow="0" w:firstColumn="0" w:lastColumn="0" w:oddVBand="0" w:evenVBand="0" w:oddHBand="0" w:evenHBand="0" w:firstRowFirstColumn="0" w:firstRowLastColumn="0" w:lastRowFirstColumn="0" w:lastRowLastColumn="0"/>
            </w:pPr>
          </w:p>
        </w:tc>
      </w:tr>
      <w:tr w:rsidR="00DC62C8" w14:paraId="09B0BCE2" w14:textId="77777777" w:rsidTr="00E36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6671B832" w14:textId="77777777" w:rsidR="00DC62C8" w:rsidRPr="00FA117F" w:rsidRDefault="00DC62C8" w:rsidP="00E369F8">
            <w:pPr>
              <w:pStyle w:val="BodyText"/>
              <w:rPr>
                <w:b w:val="0"/>
                <w:bCs w:val="0"/>
                <w:color w:val="FFFFFF" w:themeColor="background1"/>
              </w:rPr>
            </w:pPr>
            <w:r w:rsidRPr="00FA117F">
              <w:rPr>
                <w:color w:val="FFFFFF" w:themeColor="background1"/>
              </w:rPr>
              <w:t>2</w:t>
            </w:r>
          </w:p>
        </w:tc>
        <w:tc>
          <w:tcPr>
            <w:tcW w:w="3827" w:type="dxa"/>
            <w:shd w:val="clear" w:color="auto" w:fill="FFFFFF" w:themeFill="background1"/>
          </w:tcPr>
          <w:p w14:paraId="6952C6BA" w14:textId="77777777" w:rsidR="00070905" w:rsidRDefault="0068374D" w:rsidP="0068374D">
            <w:pPr>
              <w:pStyle w:val="BodyText"/>
              <w:cnfStyle w:val="000000100000" w:firstRow="0" w:lastRow="0" w:firstColumn="0" w:lastColumn="0" w:oddVBand="0" w:evenVBand="0" w:oddHBand="1" w:evenHBand="0" w:firstRowFirstColumn="0" w:firstRowLastColumn="0" w:lastRowFirstColumn="0" w:lastRowLastColumn="0"/>
              <w:rPr>
                <w:rFonts w:cs="Archivo"/>
                <w:lang w:val="en-AU"/>
              </w:rPr>
            </w:pPr>
            <w:r w:rsidRPr="0068374D">
              <w:rPr>
                <w:rFonts w:cs="Archivo"/>
                <w:lang w:val="en-AU"/>
              </w:rPr>
              <w:t xml:space="preserve">A big focus for both of our businesses will be attracting and retaining junior and adult players. </w:t>
            </w:r>
          </w:p>
          <w:p w14:paraId="33B450BF" w14:textId="75D01814" w:rsidR="00DC62C8" w:rsidRPr="00C63493" w:rsidRDefault="0068374D" w:rsidP="0068374D">
            <w:pPr>
              <w:pStyle w:val="BodyText"/>
              <w:cnfStyle w:val="000000100000" w:firstRow="0" w:lastRow="0" w:firstColumn="0" w:lastColumn="0" w:oddVBand="0" w:evenVBand="0" w:oddHBand="1" w:evenHBand="0" w:firstRowFirstColumn="0" w:firstRowLastColumn="0" w:lastRowFirstColumn="0" w:lastRowLastColumn="0"/>
              <w:rPr>
                <w:rFonts w:cs="Archivo"/>
                <w:lang w:val="en-AU"/>
              </w:rPr>
            </w:pPr>
            <w:r w:rsidRPr="0068374D">
              <w:rPr>
                <w:rFonts w:cs="Archivo"/>
                <w:b/>
                <w:lang w:val="en-AU"/>
              </w:rPr>
              <w:t>Tell us about your player pathways and the programs or services that tie into these pathways…</w:t>
            </w:r>
          </w:p>
        </w:tc>
        <w:tc>
          <w:tcPr>
            <w:tcW w:w="5807" w:type="dxa"/>
            <w:shd w:val="clear" w:color="auto" w:fill="FFFFFF" w:themeFill="background1"/>
          </w:tcPr>
          <w:p w14:paraId="278A8F86" w14:textId="77777777" w:rsidR="00DC62C8" w:rsidRDefault="00DC62C8" w:rsidP="00E369F8">
            <w:pPr>
              <w:pStyle w:val="BodyText"/>
              <w:cnfStyle w:val="000000100000" w:firstRow="0" w:lastRow="0" w:firstColumn="0" w:lastColumn="0" w:oddVBand="0" w:evenVBand="0" w:oddHBand="1" w:evenHBand="0" w:firstRowFirstColumn="0" w:firstRowLastColumn="0" w:lastRowFirstColumn="0" w:lastRowLastColumn="0"/>
            </w:pPr>
          </w:p>
        </w:tc>
      </w:tr>
      <w:tr w:rsidR="00DC62C8" w14:paraId="765D8BD7" w14:textId="77777777" w:rsidTr="00E369F8">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5C4ADC3A" w14:textId="77777777" w:rsidR="00DC62C8" w:rsidRPr="00FA117F" w:rsidRDefault="00DC62C8" w:rsidP="00E369F8">
            <w:pPr>
              <w:pStyle w:val="BodyText"/>
              <w:rPr>
                <w:color w:val="FFFFFF" w:themeColor="background1"/>
              </w:rPr>
            </w:pPr>
            <w:r w:rsidRPr="00FA117F">
              <w:rPr>
                <w:color w:val="FFFFFF" w:themeColor="background1"/>
              </w:rPr>
              <w:t>3</w:t>
            </w:r>
          </w:p>
        </w:tc>
        <w:tc>
          <w:tcPr>
            <w:tcW w:w="3827" w:type="dxa"/>
            <w:shd w:val="clear" w:color="auto" w:fill="FFFFFF" w:themeFill="background1"/>
          </w:tcPr>
          <w:p w14:paraId="34723DE5" w14:textId="691392A5" w:rsidR="00070905" w:rsidRPr="00070905" w:rsidRDefault="00070905" w:rsidP="00070905">
            <w:pPr>
              <w:pStyle w:val="BodyText"/>
              <w:cnfStyle w:val="000000000000" w:firstRow="0" w:lastRow="0" w:firstColumn="0" w:lastColumn="0" w:oddVBand="0" w:evenVBand="0" w:oddHBand="0" w:evenHBand="0" w:firstRowFirstColumn="0" w:firstRowLastColumn="0" w:lastRowFirstColumn="0" w:lastRowLastColumn="0"/>
              <w:rPr>
                <w:rFonts w:cs="Archivo"/>
                <w:lang w:val="en-AU"/>
              </w:rPr>
            </w:pPr>
            <w:r>
              <w:rPr>
                <w:rFonts w:cs="Archivo"/>
                <w:lang w:val="en-AU"/>
              </w:rPr>
              <w:t>O</w:t>
            </w:r>
            <w:r w:rsidRPr="00070905">
              <w:rPr>
                <w:rFonts w:cs="Archivo"/>
                <w:lang w:val="en-AU"/>
              </w:rPr>
              <w:t xml:space="preserve">ur </w:t>
            </w:r>
            <w:r>
              <w:rPr>
                <w:rFonts w:cs="Archivo"/>
                <w:lang w:val="en-AU"/>
              </w:rPr>
              <w:t>t</w:t>
            </w:r>
            <w:r w:rsidRPr="00070905">
              <w:rPr>
                <w:rFonts w:cs="Archivo"/>
                <w:lang w:val="en-AU"/>
              </w:rPr>
              <w:t xml:space="preserve">ennis </w:t>
            </w:r>
            <w:r>
              <w:rPr>
                <w:rFonts w:cs="Archivo"/>
                <w:lang w:val="en-AU"/>
              </w:rPr>
              <w:t>c</w:t>
            </w:r>
            <w:r w:rsidRPr="00070905">
              <w:rPr>
                <w:rFonts w:cs="Archivo"/>
                <w:lang w:val="en-AU"/>
              </w:rPr>
              <w:t xml:space="preserve">lub is aware of a number of different management models and services involving a coach. Some clubs have coaches undertaking the running of areas like competitions and maintenance on behalf of the club, others just focus on the coach undertaking coaching services only. </w:t>
            </w:r>
          </w:p>
          <w:p w14:paraId="3EEF8AC4" w14:textId="4B38A09D" w:rsidR="00DC62C8" w:rsidRPr="00DC62C8" w:rsidRDefault="00070905" w:rsidP="00070905">
            <w:pPr>
              <w:pStyle w:val="BodyText"/>
              <w:cnfStyle w:val="000000000000" w:firstRow="0" w:lastRow="0" w:firstColumn="0" w:lastColumn="0" w:oddVBand="0" w:evenVBand="0" w:oddHBand="0" w:evenHBand="0" w:firstRowFirstColumn="0" w:firstRowLastColumn="0" w:lastRowFirstColumn="0" w:lastRowLastColumn="0"/>
              <w:rPr>
                <w:rFonts w:cs="Archivo"/>
                <w:lang w:val="en-AU"/>
              </w:rPr>
            </w:pPr>
            <w:r w:rsidRPr="00070905">
              <w:rPr>
                <w:rFonts w:cs="Archivo"/>
                <w:b/>
                <w:lang w:val="en-AU"/>
              </w:rPr>
              <w:t>Do you have a preferred management model or arrangement?</w:t>
            </w:r>
          </w:p>
        </w:tc>
        <w:tc>
          <w:tcPr>
            <w:tcW w:w="5807" w:type="dxa"/>
            <w:shd w:val="clear" w:color="auto" w:fill="FFFFFF" w:themeFill="background1"/>
          </w:tcPr>
          <w:p w14:paraId="06AB580D" w14:textId="77777777" w:rsidR="00DC62C8" w:rsidRPr="00762A52" w:rsidRDefault="00DC62C8" w:rsidP="00E369F8">
            <w:pPr>
              <w:pStyle w:val="BodyText"/>
              <w:cnfStyle w:val="000000000000" w:firstRow="0" w:lastRow="0" w:firstColumn="0" w:lastColumn="0" w:oddVBand="0" w:evenVBand="0" w:oddHBand="0" w:evenHBand="0" w:firstRowFirstColumn="0" w:firstRowLastColumn="0" w:lastRowFirstColumn="0" w:lastRowLastColumn="0"/>
              <w:rPr>
                <w:rFonts w:cs="Archivo"/>
              </w:rPr>
            </w:pPr>
          </w:p>
        </w:tc>
      </w:tr>
      <w:tr w:rsidR="00070905" w14:paraId="0C883CB5" w14:textId="77777777" w:rsidTr="00E369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 w:type="dxa"/>
            <w:shd w:val="clear" w:color="auto" w:fill="0A6DFF" w:themeFill="accent1"/>
          </w:tcPr>
          <w:p w14:paraId="60D2C81F" w14:textId="77777777" w:rsidR="00070905" w:rsidRPr="00FA117F" w:rsidRDefault="00070905" w:rsidP="00E369F8">
            <w:pPr>
              <w:pStyle w:val="BodyText"/>
              <w:rPr>
                <w:color w:val="FFFFFF" w:themeColor="background1"/>
              </w:rPr>
            </w:pPr>
          </w:p>
        </w:tc>
        <w:tc>
          <w:tcPr>
            <w:tcW w:w="3827" w:type="dxa"/>
            <w:shd w:val="clear" w:color="auto" w:fill="FFFFFF" w:themeFill="background1"/>
          </w:tcPr>
          <w:p w14:paraId="115438A3" w14:textId="34F41D05" w:rsidR="00070905" w:rsidRDefault="00C81365" w:rsidP="00070905">
            <w:pPr>
              <w:pStyle w:val="BodyText"/>
              <w:cnfStyle w:val="000000100000" w:firstRow="0" w:lastRow="0" w:firstColumn="0" w:lastColumn="0" w:oddVBand="0" w:evenVBand="0" w:oddHBand="1" w:evenHBand="0" w:firstRowFirstColumn="0" w:firstRowLastColumn="0" w:lastRowFirstColumn="0" w:lastRowLastColumn="0"/>
              <w:rPr>
                <w:rFonts w:cs="Archivo"/>
                <w:lang w:val="en-AU"/>
              </w:rPr>
            </w:pPr>
            <w:r w:rsidRPr="00C81365">
              <w:rPr>
                <w:rFonts w:cs="Archivo"/>
                <w:b/>
                <w:lang w:val="en-AU"/>
              </w:rPr>
              <w:t>Tell us about one or more examples of a successful community engagement program, event or promotion that lead to an increase in coaching participants and/or membership that you were part of?</w:t>
            </w:r>
          </w:p>
        </w:tc>
        <w:tc>
          <w:tcPr>
            <w:tcW w:w="5807" w:type="dxa"/>
            <w:shd w:val="clear" w:color="auto" w:fill="FFFFFF" w:themeFill="background1"/>
          </w:tcPr>
          <w:p w14:paraId="670D83DA" w14:textId="77777777" w:rsidR="00070905" w:rsidRPr="00762A52" w:rsidRDefault="00070905" w:rsidP="00E369F8">
            <w:pPr>
              <w:pStyle w:val="BodyText"/>
              <w:cnfStyle w:val="000000100000" w:firstRow="0" w:lastRow="0" w:firstColumn="0" w:lastColumn="0" w:oddVBand="0" w:evenVBand="0" w:oddHBand="1" w:evenHBand="0" w:firstRowFirstColumn="0" w:firstRowLastColumn="0" w:lastRowFirstColumn="0" w:lastRowLastColumn="0"/>
              <w:rPr>
                <w:rFonts w:cs="Archivo"/>
              </w:rPr>
            </w:pPr>
          </w:p>
        </w:tc>
      </w:tr>
    </w:tbl>
    <w:p w14:paraId="18BF8714" w14:textId="77777777" w:rsidR="00E76765" w:rsidRPr="0072181F" w:rsidRDefault="00E76765" w:rsidP="0072181F">
      <w:pPr>
        <w:pStyle w:val="BodyText"/>
      </w:pPr>
    </w:p>
    <w:tbl>
      <w:tblPr>
        <w:tblStyle w:val="GridTable4-Accent1"/>
        <w:tblW w:w="0" w:type="auto"/>
        <w:tblLook w:val="04A0" w:firstRow="1" w:lastRow="0" w:firstColumn="1" w:lastColumn="0" w:noHBand="0" w:noVBand="1"/>
      </w:tblPr>
      <w:tblGrid>
        <w:gridCol w:w="336"/>
        <w:gridCol w:w="3807"/>
        <w:gridCol w:w="5770"/>
      </w:tblGrid>
      <w:tr w:rsidR="00DC62C8" w14:paraId="7DEA191D" w14:textId="77777777" w:rsidTr="00E369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3" w:type="dxa"/>
            <w:gridSpan w:val="3"/>
          </w:tcPr>
          <w:p w14:paraId="23909D2A" w14:textId="7683702B" w:rsidR="00DC62C8" w:rsidRDefault="00C81365" w:rsidP="00E369F8">
            <w:pPr>
              <w:pStyle w:val="BodyText"/>
            </w:pPr>
            <w:r>
              <w:t>Personality and behaviour</w:t>
            </w:r>
          </w:p>
        </w:tc>
      </w:tr>
      <w:tr w:rsidR="00DC62C8" w14:paraId="0CC470CB" w14:textId="77777777" w:rsidTr="00F10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shd w:val="clear" w:color="auto" w:fill="0A6DFF" w:themeFill="accent1"/>
          </w:tcPr>
          <w:p w14:paraId="18D26AF8" w14:textId="77777777" w:rsidR="00DC62C8" w:rsidRPr="009A09BF" w:rsidRDefault="00DC62C8" w:rsidP="00E369F8">
            <w:pPr>
              <w:pStyle w:val="BodyText"/>
            </w:pPr>
          </w:p>
        </w:tc>
        <w:tc>
          <w:tcPr>
            <w:tcW w:w="3807" w:type="dxa"/>
          </w:tcPr>
          <w:p w14:paraId="5B5E621E" w14:textId="797F5E7C" w:rsidR="00DC62C8" w:rsidRDefault="00F10268" w:rsidP="00E369F8">
            <w:pPr>
              <w:pStyle w:val="BodyText"/>
              <w:cnfStyle w:val="000000100000" w:firstRow="0" w:lastRow="0" w:firstColumn="0" w:lastColumn="0" w:oddVBand="0" w:evenVBand="0" w:oddHBand="1" w:evenHBand="0" w:firstRowFirstColumn="0" w:firstRowLastColumn="0" w:lastRowFirstColumn="0" w:lastRowLastColumn="0"/>
            </w:pPr>
            <w:r>
              <w:rPr>
                <w:rFonts w:cs="Archivo"/>
                <w:b/>
                <w:lang w:val="en-AU"/>
              </w:rPr>
              <w:t>Question</w:t>
            </w:r>
          </w:p>
        </w:tc>
        <w:tc>
          <w:tcPr>
            <w:tcW w:w="5770" w:type="dxa"/>
          </w:tcPr>
          <w:p w14:paraId="4EE6F150" w14:textId="77777777" w:rsidR="00DC62C8" w:rsidRPr="00FA117F" w:rsidRDefault="00DC62C8" w:rsidP="00E369F8">
            <w:pPr>
              <w:pStyle w:val="BodyText"/>
              <w:cnfStyle w:val="000000100000" w:firstRow="0" w:lastRow="0" w:firstColumn="0" w:lastColumn="0" w:oddVBand="0" w:evenVBand="0" w:oddHBand="1" w:evenHBand="0" w:firstRowFirstColumn="0" w:firstRowLastColumn="0" w:lastRowFirstColumn="0" w:lastRowLastColumn="0"/>
              <w:rPr>
                <w:b/>
                <w:bCs/>
              </w:rPr>
            </w:pPr>
            <w:r w:rsidRPr="00FA117F">
              <w:rPr>
                <w:b/>
                <w:bCs/>
              </w:rPr>
              <w:t>Notes</w:t>
            </w:r>
          </w:p>
        </w:tc>
      </w:tr>
      <w:tr w:rsidR="00F10268" w14:paraId="1D4C82C2" w14:textId="77777777" w:rsidTr="00F10268">
        <w:tc>
          <w:tcPr>
            <w:cnfStyle w:val="001000000000" w:firstRow="0" w:lastRow="0" w:firstColumn="1" w:lastColumn="0" w:oddVBand="0" w:evenVBand="0" w:oddHBand="0" w:evenHBand="0" w:firstRowFirstColumn="0" w:firstRowLastColumn="0" w:lastRowFirstColumn="0" w:lastRowLastColumn="0"/>
            <w:tcW w:w="336" w:type="dxa"/>
            <w:shd w:val="clear" w:color="auto" w:fill="0A6DFF" w:themeFill="accent1"/>
          </w:tcPr>
          <w:p w14:paraId="6727D058" w14:textId="77777777" w:rsidR="00F10268" w:rsidRPr="00FA117F" w:rsidRDefault="00F10268" w:rsidP="00F10268">
            <w:pPr>
              <w:pStyle w:val="BodyText"/>
              <w:rPr>
                <w:b w:val="0"/>
                <w:bCs w:val="0"/>
                <w:color w:val="FFFFFF" w:themeColor="background1"/>
              </w:rPr>
            </w:pPr>
            <w:r w:rsidRPr="00FA117F">
              <w:rPr>
                <w:color w:val="FFFFFF" w:themeColor="background1"/>
              </w:rPr>
              <w:t>1</w:t>
            </w:r>
          </w:p>
        </w:tc>
        <w:tc>
          <w:tcPr>
            <w:tcW w:w="3807" w:type="dxa"/>
          </w:tcPr>
          <w:p w14:paraId="7C5E8599" w14:textId="77777777" w:rsidR="00F10268" w:rsidRPr="001651B8" w:rsidRDefault="00F10268" w:rsidP="00F10268">
            <w:pPr>
              <w:pStyle w:val="BodyText"/>
              <w:cnfStyle w:val="000000000000" w:firstRow="0" w:lastRow="0" w:firstColumn="0" w:lastColumn="0" w:oddVBand="0" w:evenVBand="0" w:oddHBand="0" w:evenHBand="0" w:firstRowFirstColumn="0" w:firstRowLastColumn="0" w:lastRowFirstColumn="0" w:lastRowLastColumn="0"/>
            </w:pPr>
            <w:r w:rsidRPr="001651B8">
              <w:t>The club coach is the face of the club, so the coach’s relationships inside and outside of the club are important to us.</w:t>
            </w:r>
          </w:p>
          <w:p w14:paraId="76CD5769" w14:textId="77777777" w:rsidR="00F10268" w:rsidRPr="00F10268" w:rsidRDefault="00F10268" w:rsidP="00F10268">
            <w:pPr>
              <w:pStyle w:val="BodyText"/>
              <w:numPr>
                <w:ilvl w:val="0"/>
                <w:numId w:val="5"/>
              </w:numPr>
              <w:cnfStyle w:val="000000000000" w:firstRow="0" w:lastRow="0" w:firstColumn="0" w:lastColumn="0" w:oddVBand="0" w:evenVBand="0" w:oddHBand="0" w:evenHBand="0" w:firstRowFirstColumn="0" w:firstRowLastColumn="0" w:lastRowFirstColumn="0" w:lastRowLastColumn="0"/>
            </w:pPr>
            <w:r w:rsidRPr="001651B8">
              <w:rPr>
                <w:b/>
              </w:rPr>
              <w:t>What do you see as fundamental to building successful professional relationships?</w:t>
            </w:r>
          </w:p>
          <w:p w14:paraId="2381E9E8" w14:textId="77777777" w:rsidR="00F10268" w:rsidRPr="00F10268" w:rsidRDefault="00F10268" w:rsidP="00F10268">
            <w:pPr>
              <w:pStyle w:val="BodyText"/>
              <w:numPr>
                <w:ilvl w:val="0"/>
                <w:numId w:val="5"/>
              </w:numPr>
              <w:cnfStyle w:val="000000000000" w:firstRow="0" w:lastRow="0" w:firstColumn="0" w:lastColumn="0" w:oddVBand="0" w:evenVBand="0" w:oddHBand="0" w:evenHBand="0" w:firstRowFirstColumn="0" w:firstRowLastColumn="0" w:lastRowFirstColumn="0" w:lastRowLastColumn="0"/>
            </w:pPr>
            <w:r w:rsidRPr="00F10268">
              <w:rPr>
                <w:b/>
              </w:rPr>
              <w:t xml:space="preserve">Tell us about one or more positive relationships you have built with stakeholders such as parents, players, club committee and community partners such as schools? </w:t>
            </w:r>
          </w:p>
          <w:p w14:paraId="642CCE54" w14:textId="21B47890" w:rsidR="00F10268" w:rsidRPr="00F10268" w:rsidRDefault="00F10268" w:rsidP="00F10268">
            <w:pPr>
              <w:pStyle w:val="BodyText"/>
              <w:numPr>
                <w:ilvl w:val="0"/>
                <w:numId w:val="5"/>
              </w:numPr>
              <w:cnfStyle w:val="000000000000" w:firstRow="0" w:lastRow="0" w:firstColumn="0" w:lastColumn="0" w:oddVBand="0" w:evenVBand="0" w:oddHBand="0" w:evenHBand="0" w:firstRowFirstColumn="0" w:firstRowLastColumn="0" w:lastRowFirstColumn="0" w:lastRowLastColumn="0"/>
            </w:pPr>
            <w:r w:rsidRPr="00F10268">
              <w:rPr>
                <w:b/>
              </w:rPr>
              <w:t>Tell us about a time where a key professional relationship has become strained. What was the situation, how did you handle it, and would you have done anything differently if given a second chance?</w:t>
            </w:r>
          </w:p>
          <w:p w14:paraId="7D70AD70" w14:textId="02045C88" w:rsidR="00F10268" w:rsidRPr="00B830BB" w:rsidRDefault="00F10268" w:rsidP="00F10268">
            <w:pPr>
              <w:pStyle w:val="BodyText"/>
              <w:cnfStyle w:val="000000000000" w:firstRow="0" w:lastRow="0" w:firstColumn="0" w:lastColumn="0" w:oddVBand="0" w:evenVBand="0" w:oddHBand="0" w:evenHBand="0" w:firstRowFirstColumn="0" w:firstRowLastColumn="0" w:lastRowFirstColumn="0" w:lastRowLastColumn="0"/>
              <w:rPr>
                <w:rFonts w:cs="Archivo"/>
                <w:lang w:val="en-AU"/>
              </w:rPr>
            </w:pPr>
          </w:p>
        </w:tc>
        <w:tc>
          <w:tcPr>
            <w:tcW w:w="5770" w:type="dxa"/>
          </w:tcPr>
          <w:p w14:paraId="66BA89FC" w14:textId="77777777" w:rsidR="00F10268" w:rsidRDefault="00F10268" w:rsidP="00F10268">
            <w:pPr>
              <w:pStyle w:val="BodyText"/>
              <w:cnfStyle w:val="000000000000" w:firstRow="0" w:lastRow="0" w:firstColumn="0" w:lastColumn="0" w:oddVBand="0" w:evenVBand="0" w:oddHBand="0" w:evenHBand="0" w:firstRowFirstColumn="0" w:firstRowLastColumn="0" w:lastRowFirstColumn="0" w:lastRowLastColumn="0"/>
            </w:pPr>
          </w:p>
        </w:tc>
      </w:tr>
      <w:tr w:rsidR="00F10268" w14:paraId="3C91E5EE" w14:textId="77777777" w:rsidTr="00F10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shd w:val="clear" w:color="auto" w:fill="0A6DFF" w:themeFill="accent1"/>
          </w:tcPr>
          <w:p w14:paraId="1B4109C5" w14:textId="77777777" w:rsidR="00F10268" w:rsidRPr="00FA117F" w:rsidRDefault="00F10268" w:rsidP="00F10268">
            <w:pPr>
              <w:pStyle w:val="BodyText"/>
              <w:rPr>
                <w:b w:val="0"/>
                <w:bCs w:val="0"/>
                <w:color w:val="FFFFFF" w:themeColor="background1"/>
              </w:rPr>
            </w:pPr>
            <w:r w:rsidRPr="00FA117F">
              <w:rPr>
                <w:color w:val="FFFFFF" w:themeColor="background1"/>
              </w:rPr>
              <w:t>2</w:t>
            </w:r>
          </w:p>
        </w:tc>
        <w:tc>
          <w:tcPr>
            <w:tcW w:w="3807" w:type="dxa"/>
            <w:shd w:val="clear" w:color="auto" w:fill="FFFFFF" w:themeFill="background1"/>
          </w:tcPr>
          <w:p w14:paraId="2920945F" w14:textId="25112A8E" w:rsidR="00F10268" w:rsidRPr="006F4186" w:rsidRDefault="006F4186" w:rsidP="00F10268">
            <w:pPr>
              <w:pStyle w:val="BodyText"/>
              <w:cnfStyle w:val="000000100000" w:firstRow="0" w:lastRow="0" w:firstColumn="0" w:lastColumn="0" w:oddVBand="0" w:evenVBand="0" w:oddHBand="1" w:evenHBand="0" w:firstRowFirstColumn="0" w:firstRowLastColumn="0" w:lastRowFirstColumn="0" w:lastRowLastColumn="0"/>
              <w:rPr>
                <w:rFonts w:cs="Archivo"/>
                <w:b/>
                <w:lang w:val="en-AU"/>
              </w:rPr>
            </w:pPr>
            <w:r w:rsidRPr="006F4186">
              <w:rPr>
                <w:rFonts w:cs="Archivo"/>
                <w:b/>
                <w:lang w:val="en-AU"/>
              </w:rPr>
              <w:t>What do you feel is the most challenging aspect(s) of running a coaching business or programs and how have you tackled that?</w:t>
            </w:r>
          </w:p>
        </w:tc>
        <w:tc>
          <w:tcPr>
            <w:tcW w:w="5770" w:type="dxa"/>
            <w:shd w:val="clear" w:color="auto" w:fill="FFFFFF" w:themeFill="background1"/>
          </w:tcPr>
          <w:p w14:paraId="61E8D721" w14:textId="77777777" w:rsidR="00F10268" w:rsidRDefault="00F10268" w:rsidP="00F10268">
            <w:pPr>
              <w:pStyle w:val="BodyText"/>
              <w:cnfStyle w:val="000000100000" w:firstRow="0" w:lastRow="0" w:firstColumn="0" w:lastColumn="0" w:oddVBand="0" w:evenVBand="0" w:oddHBand="1" w:evenHBand="0" w:firstRowFirstColumn="0" w:firstRowLastColumn="0" w:lastRowFirstColumn="0" w:lastRowLastColumn="0"/>
            </w:pPr>
          </w:p>
        </w:tc>
      </w:tr>
      <w:tr w:rsidR="00F10268" w14:paraId="1C46F55A" w14:textId="77777777" w:rsidTr="00F10268">
        <w:tc>
          <w:tcPr>
            <w:cnfStyle w:val="001000000000" w:firstRow="0" w:lastRow="0" w:firstColumn="1" w:lastColumn="0" w:oddVBand="0" w:evenVBand="0" w:oddHBand="0" w:evenHBand="0" w:firstRowFirstColumn="0" w:firstRowLastColumn="0" w:lastRowFirstColumn="0" w:lastRowLastColumn="0"/>
            <w:tcW w:w="336" w:type="dxa"/>
            <w:shd w:val="clear" w:color="auto" w:fill="0A6DFF" w:themeFill="accent1"/>
          </w:tcPr>
          <w:p w14:paraId="442EA63D" w14:textId="77777777" w:rsidR="00F10268" w:rsidRPr="00FA117F" w:rsidRDefault="00F10268" w:rsidP="00F10268">
            <w:pPr>
              <w:pStyle w:val="BodyText"/>
              <w:rPr>
                <w:color w:val="FFFFFF" w:themeColor="background1"/>
              </w:rPr>
            </w:pPr>
            <w:r w:rsidRPr="00FA117F">
              <w:rPr>
                <w:color w:val="FFFFFF" w:themeColor="background1"/>
              </w:rPr>
              <w:t>3</w:t>
            </w:r>
          </w:p>
        </w:tc>
        <w:tc>
          <w:tcPr>
            <w:tcW w:w="3807" w:type="dxa"/>
            <w:shd w:val="clear" w:color="auto" w:fill="FFFFFF" w:themeFill="background1"/>
          </w:tcPr>
          <w:p w14:paraId="4CAC56A3" w14:textId="716AA08C" w:rsidR="00F10268" w:rsidRPr="00AD1976" w:rsidRDefault="00AD1976" w:rsidP="00F10268">
            <w:pPr>
              <w:pStyle w:val="BodyText"/>
              <w:cnfStyle w:val="000000000000" w:firstRow="0" w:lastRow="0" w:firstColumn="0" w:lastColumn="0" w:oddVBand="0" w:evenVBand="0" w:oddHBand="0" w:evenHBand="0" w:firstRowFirstColumn="0" w:firstRowLastColumn="0" w:lastRowFirstColumn="0" w:lastRowLastColumn="0"/>
              <w:rPr>
                <w:rFonts w:cs="Archivo"/>
                <w:b/>
                <w:lang w:val="en-AU"/>
              </w:rPr>
            </w:pPr>
            <w:r w:rsidRPr="00AD1976">
              <w:rPr>
                <w:rFonts w:cs="Archivo"/>
                <w:b/>
                <w:lang w:val="en-AU"/>
              </w:rPr>
              <w:t>If we asked your current or previous coaching team members, how do you think they would describe you?</w:t>
            </w:r>
          </w:p>
        </w:tc>
        <w:tc>
          <w:tcPr>
            <w:tcW w:w="5770" w:type="dxa"/>
            <w:shd w:val="clear" w:color="auto" w:fill="FFFFFF" w:themeFill="background1"/>
          </w:tcPr>
          <w:p w14:paraId="0A849B50" w14:textId="77777777" w:rsidR="00F10268" w:rsidRPr="00762A52" w:rsidRDefault="00F10268" w:rsidP="00F10268">
            <w:pPr>
              <w:pStyle w:val="BodyText"/>
              <w:cnfStyle w:val="000000000000" w:firstRow="0" w:lastRow="0" w:firstColumn="0" w:lastColumn="0" w:oddVBand="0" w:evenVBand="0" w:oddHBand="0" w:evenHBand="0" w:firstRowFirstColumn="0" w:firstRowLastColumn="0" w:lastRowFirstColumn="0" w:lastRowLastColumn="0"/>
              <w:rPr>
                <w:rFonts w:cs="Archivo"/>
              </w:rPr>
            </w:pPr>
          </w:p>
        </w:tc>
      </w:tr>
      <w:tr w:rsidR="00F10268" w14:paraId="3139238A" w14:textId="77777777" w:rsidTr="00F102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 w:type="dxa"/>
            <w:shd w:val="clear" w:color="auto" w:fill="0A6DFF" w:themeFill="accent1"/>
          </w:tcPr>
          <w:p w14:paraId="6F70019C" w14:textId="229E0CD4" w:rsidR="00F10268" w:rsidRPr="00FA117F" w:rsidRDefault="00AD1976" w:rsidP="00F10268">
            <w:pPr>
              <w:pStyle w:val="BodyText"/>
              <w:rPr>
                <w:color w:val="FFFFFF" w:themeColor="background1"/>
              </w:rPr>
            </w:pPr>
            <w:r>
              <w:rPr>
                <w:color w:val="FFFFFF" w:themeColor="background1"/>
              </w:rPr>
              <w:t>4</w:t>
            </w:r>
          </w:p>
        </w:tc>
        <w:tc>
          <w:tcPr>
            <w:tcW w:w="3807" w:type="dxa"/>
            <w:shd w:val="clear" w:color="auto" w:fill="FFFFFF" w:themeFill="background1"/>
          </w:tcPr>
          <w:p w14:paraId="36FAB050" w14:textId="57C7DCA2" w:rsidR="00F10268" w:rsidRPr="00EB0490" w:rsidRDefault="00EB0490" w:rsidP="00F10268">
            <w:pPr>
              <w:pStyle w:val="BodyText"/>
              <w:cnfStyle w:val="000000100000" w:firstRow="0" w:lastRow="0" w:firstColumn="0" w:lastColumn="0" w:oddVBand="0" w:evenVBand="0" w:oddHBand="1" w:evenHBand="0" w:firstRowFirstColumn="0" w:firstRowLastColumn="0" w:lastRowFirstColumn="0" w:lastRowLastColumn="0"/>
              <w:rPr>
                <w:rFonts w:cs="Archivo"/>
                <w:b/>
                <w:lang w:val="en-AU"/>
              </w:rPr>
            </w:pPr>
            <w:r w:rsidRPr="00EB0490">
              <w:rPr>
                <w:rFonts w:cs="Archivo"/>
                <w:b/>
                <w:lang w:val="en-AU"/>
              </w:rPr>
              <w:t>What do you feel constitutes success for your coaching business and how would you set yourself up in the first 3-4 months to start to work towards that?</w:t>
            </w:r>
          </w:p>
        </w:tc>
        <w:tc>
          <w:tcPr>
            <w:tcW w:w="5770" w:type="dxa"/>
            <w:shd w:val="clear" w:color="auto" w:fill="FFFFFF" w:themeFill="background1"/>
          </w:tcPr>
          <w:p w14:paraId="4A4AC374" w14:textId="77777777" w:rsidR="00F10268" w:rsidRPr="00762A52" w:rsidRDefault="00F10268" w:rsidP="00F10268">
            <w:pPr>
              <w:pStyle w:val="BodyText"/>
              <w:cnfStyle w:val="000000100000" w:firstRow="0" w:lastRow="0" w:firstColumn="0" w:lastColumn="0" w:oddVBand="0" w:evenVBand="0" w:oddHBand="1" w:evenHBand="0" w:firstRowFirstColumn="0" w:firstRowLastColumn="0" w:lastRowFirstColumn="0" w:lastRowLastColumn="0"/>
              <w:rPr>
                <w:rFonts w:cs="Archivo"/>
              </w:rPr>
            </w:pPr>
          </w:p>
        </w:tc>
      </w:tr>
    </w:tbl>
    <w:p w14:paraId="66A7619B" w14:textId="77777777" w:rsidR="00EB0490" w:rsidRPr="0072181F" w:rsidRDefault="00EB0490" w:rsidP="0072181F">
      <w:pPr>
        <w:pStyle w:val="BodyText"/>
      </w:pPr>
    </w:p>
    <w:tbl>
      <w:tblPr>
        <w:tblStyle w:val="GridTable4-Accent1"/>
        <w:tblW w:w="9931" w:type="dxa"/>
        <w:tblLook w:val="04A0" w:firstRow="1" w:lastRow="0" w:firstColumn="1" w:lastColumn="0" w:noHBand="0" w:noVBand="1"/>
      </w:tblPr>
      <w:tblGrid>
        <w:gridCol w:w="9931"/>
      </w:tblGrid>
      <w:tr w:rsidR="00EB0490" w14:paraId="382AE783" w14:textId="77777777" w:rsidTr="00E369F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31" w:type="dxa"/>
          </w:tcPr>
          <w:p w14:paraId="3F54ED93" w14:textId="1EECA271" w:rsidR="00EB0490" w:rsidRDefault="00EB0490" w:rsidP="00E369F8">
            <w:pPr>
              <w:pStyle w:val="BodyText"/>
            </w:pPr>
            <w:r>
              <w:t>Questions from the candidate</w:t>
            </w:r>
          </w:p>
        </w:tc>
      </w:tr>
      <w:tr w:rsidR="00EB0490" w:rsidRPr="009A09BF" w14:paraId="0D31D1DF" w14:textId="77777777" w:rsidTr="00E369F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931" w:type="dxa"/>
            <w:shd w:val="clear" w:color="auto" w:fill="FFFFFF" w:themeFill="background1"/>
          </w:tcPr>
          <w:p w14:paraId="03C73B12" w14:textId="46BB63EF" w:rsidR="00EB0490" w:rsidRPr="00236003" w:rsidRDefault="00236003" w:rsidP="00236003">
            <w:pPr>
              <w:pStyle w:val="Subheading2"/>
              <w:numPr>
                <w:ilvl w:val="0"/>
                <w:numId w:val="2"/>
              </w:numPr>
              <w:rPr>
                <w:lang w:val="en-AU"/>
              </w:rPr>
            </w:pPr>
            <w:r w:rsidRPr="00236003">
              <w:rPr>
                <w:color w:val="auto"/>
                <w:lang w:val="en-AU"/>
              </w:rPr>
              <w:t>Do you have any questions about the club, the interview today or the services description?</w:t>
            </w:r>
          </w:p>
        </w:tc>
      </w:tr>
    </w:tbl>
    <w:p w14:paraId="64D70736" w14:textId="77777777" w:rsidR="00E76765" w:rsidRPr="0072181F" w:rsidRDefault="00E76765" w:rsidP="0072181F">
      <w:pPr>
        <w:pStyle w:val="BodyText"/>
      </w:pPr>
    </w:p>
    <w:tbl>
      <w:tblPr>
        <w:tblStyle w:val="GridTable4-Accent1"/>
        <w:tblW w:w="9931" w:type="dxa"/>
        <w:tblLook w:val="04A0" w:firstRow="1" w:lastRow="0" w:firstColumn="1" w:lastColumn="0" w:noHBand="0" w:noVBand="1"/>
      </w:tblPr>
      <w:tblGrid>
        <w:gridCol w:w="9931"/>
      </w:tblGrid>
      <w:tr w:rsidR="00236003" w14:paraId="3C4908D7" w14:textId="77777777" w:rsidTr="00E369F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31" w:type="dxa"/>
          </w:tcPr>
          <w:p w14:paraId="41B79E84" w14:textId="07DFFC8C" w:rsidR="00236003" w:rsidRDefault="00236003" w:rsidP="00E369F8">
            <w:pPr>
              <w:pStyle w:val="BodyText"/>
            </w:pPr>
            <w:r>
              <w:t>Next Steps</w:t>
            </w:r>
          </w:p>
        </w:tc>
      </w:tr>
      <w:tr w:rsidR="00236003" w:rsidRPr="009A09BF" w14:paraId="653B54BA" w14:textId="77777777" w:rsidTr="00E369F8">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931" w:type="dxa"/>
            <w:shd w:val="clear" w:color="auto" w:fill="FFFFFF" w:themeFill="background1"/>
          </w:tcPr>
          <w:p w14:paraId="3EE7F358" w14:textId="77777777" w:rsidR="00130D8A" w:rsidRPr="00130D8A" w:rsidRDefault="00130D8A" w:rsidP="00130D8A">
            <w:pPr>
              <w:pStyle w:val="Subheading2"/>
              <w:numPr>
                <w:ilvl w:val="0"/>
                <w:numId w:val="2"/>
              </w:numPr>
              <w:rPr>
                <w:color w:val="auto"/>
                <w:lang w:val="en-AU"/>
              </w:rPr>
            </w:pPr>
            <w:r w:rsidRPr="00130D8A">
              <w:rPr>
                <w:color w:val="auto"/>
                <w:lang w:val="en-AU"/>
              </w:rPr>
              <w:t xml:space="preserve">Seek clarification on availability and role commencement, notice periods or holidays booked </w:t>
            </w:r>
          </w:p>
          <w:p w14:paraId="636F5334" w14:textId="77777777" w:rsidR="00130D8A" w:rsidRPr="00130D8A" w:rsidRDefault="00130D8A" w:rsidP="00130D8A">
            <w:pPr>
              <w:pStyle w:val="Subheading2"/>
              <w:numPr>
                <w:ilvl w:val="0"/>
                <w:numId w:val="2"/>
              </w:numPr>
              <w:rPr>
                <w:color w:val="auto"/>
                <w:lang w:val="en-AU"/>
              </w:rPr>
            </w:pPr>
            <w:r w:rsidRPr="00130D8A">
              <w:rPr>
                <w:color w:val="auto"/>
                <w:lang w:val="en-AU"/>
              </w:rPr>
              <w:t>Second round interviews (when?) (if applicable)</w:t>
            </w:r>
          </w:p>
          <w:p w14:paraId="40D7E2BC" w14:textId="77777777" w:rsidR="00130D8A" w:rsidRPr="00130D8A" w:rsidRDefault="00130D8A" w:rsidP="00130D8A">
            <w:pPr>
              <w:pStyle w:val="Subheading2"/>
              <w:numPr>
                <w:ilvl w:val="0"/>
                <w:numId w:val="2"/>
              </w:numPr>
              <w:rPr>
                <w:color w:val="auto"/>
                <w:lang w:val="en-AU"/>
              </w:rPr>
            </w:pPr>
            <w:r w:rsidRPr="00130D8A">
              <w:rPr>
                <w:color w:val="auto"/>
                <w:lang w:val="en-AU"/>
              </w:rPr>
              <w:t>References?</w:t>
            </w:r>
          </w:p>
          <w:p w14:paraId="58E5069B" w14:textId="35220EE7" w:rsidR="00236003" w:rsidRPr="00236003" w:rsidRDefault="00130D8A" w:rsidP="00130D8A">
            <w:pPr>
              <w:pStyle w:val="Subheading2"/>
              <w:numPr>
                <w:ilvl w:val="0"/>
                <w:numId w:val="2"/>
              </w:numPr>
              <w:rPr>
                <w:lang w:val="en-AU"/>
              </w:rPr>
            </w:pPr>
            <w:r w:rsidRPr="00130D8A">
              <w:rPr>
                <w:color w:val="auto"/>
                <w:lang w:val="en-AU"/>
              </w:rPr>
              <w:t>Notify all applicants by email and candidates</w:t>
            </w:r>
          </w:p>
        </w:tc>
      </w:tr>
    </w:tbl>
    <w:p w14:paraId="283C9290" w14:textId="77777777" w:rsidR="00E76765" w:rsidRDefault="00E76765" w:rsidP="0072181F">
      <w:pPr>
        <w:pStyle w:val="BodyText"/>
      </w:pPr>
    </w:p>
    <w:tbl>
      <w:tblPr>
        <w:tblStyle w:val="GridTable4-Accent1"/>
        <w:tblW w:w="9931" w:type="dxa"/>
        <w:tblLook w:val="04A0" w:firstRow="1" w:lastRow="0" w:firstColumn="1" w:lastColumn="0" w:noHBand="0" w:noVBand="1"/>
      </w:tblPr>
      <w:tblGrid>
        <w:gridCol w:w="9931"/>
      </w:tblGrid>
      <w:tr w:rsidR="00236003" w14:paraId="70E33D3B" w14:textId="77777777" w:rsidTr="00E369F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31" w:type="dxa"/>
          </w:tcPr>
          <w:p w14:paraId="1B42E8A2" w14:textId="1C656189" w:rsidR="00236003" w:rsidRDefault="00130D8A" w:rsidP="00E369F8">
            <w:pPr>
              <w:pStyle w:val="BodyText"/>
            </w:pPr>
            <w:r>
              <w:t>First interview notes (and discussion)</w:t>
            </w:r>
          </w:p>
        </w:tc>
      </w:tr>
      <w:tr w:rsidR="00236003" w:rsidRPr="009A09BF" w14:paraId="16338444" w14:textId="77777777" w:rsidTr="0035559B">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9931" w:type="dxa"/>
            <w:shd w:val="clear" w:color="auto" w:fill="FFFFFF" w:themeFill="background1"/>
          </w:tcPr>
          <w:p w14:paraId="58B0EAFB" w14:textId="785B7D30" w:rsidR="00236003" w:rsidRPr="00236003" w:rsidRDefault="00236003" w:rsidP="00130D8A">
            <w:pPr>
              <w:pStyle w:val="Subheading2"/>
              <w:ind w:left="720"/>
              <w:rPr>
                <w:lang w:val="en-AU"/>
              </w:rPr>
            </w:pPr>
          </w:p>
        </w:tc>
      </w:tr>
    </w:tbl>
    <w:p w14:paraId="7DC21F97" w14:textId="77777777" w:rsidR="00236003" w:rsidRDefault="00236003" w:rsidP="0072181F">
      <w:pPr>
        <w:pStyle w:val="BodyText"/>
      </w:pPr>
    </w:p>
    <w:tbl>
      <w:tblPr>
        <w:tblStyle w:val="GridTable4-Accent1"/>
        <w:tblW w:w="9931" w:type="dxa"/>
        <w:tblLook w:val="04A0" w:firstRow="1" w:lastRow="0" w:firstColumn="1" w:lastColumn="0" w:noHBand="0" w:noVBand="1"/>
      </w:tblPr>
      <w:tblGrid>
        <w:gridCol w:w="9931"/>
      </w:tblGrid>
      <w:tr w:rsidR="00130D8A" w14:paraId="60A25C25" w14:textId="77777777" w:rsidTr="00E369F8">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9931" w:type="dxa"/>
          </w:tcPr>
          <w:p w14:paraId="0AD9CD37" w14:textId="2A545EEA" w:rsidR="00130D8A" w:rsidRDefault="00130D8A" w:rsidP="00E369F8">
            <w:pPr>
              <w:pStyle w:val="BodyText"/>
            </w:pPr>
            <w:r>
              <w:t>Second interview (as required)</w:t>
            </w:r>
          </w:p>
        </w:tc>
      </w:tr>
      <w:tr w:rsidR="00130D8A" w:rsidRPr="009A09BF" w14:paraId="0DB482A0" w14:textId="77777777" w:rsidTr="00E369F8">
        <w:trPr>
          <w:cnfStyle w:val="000000100000" w:firstRow="0" w:lastRow="0" w:firstColumn="0" w:lastColumn="0" w:oddVBand="0" w:evenVBand="0" w:oddHBand="1" w:evenHBand="0" w:firstRowFirstColumn="0" w:firstRowLastColumn="0" w:lastRowFirstColumn="0" w:lastRowLastColumn="0"/>
          <w:trHeight w:val="1669"/>
        </w:trPr>
        <w:tc>
          <w:tcPr>
            <w:cnfStyle w:val="001000000000" w:firstRow="0" w:lastRow="0" w:firstColumn="1" w:lastColumn="0" w:oddVBand="0" w:evenVBand="0" w:oddHBand="0" w:evenHBand="0" w:firstRowFirstColumn="0" w:firstRowLastColumn="0" w:lastRowFirstColumn="0" w:lastRowLastColumn="0"/>
            <w:tcW w:w="9931" w:type="dxa"/>
            <w:shd w:val="clear" w:color="auto" w:fill="FFFFFF" w:themeFill="background1"/>
          </w:tcPr>
          <w:p w14:paraId="688C41E5" w14:textId="77777777" w:rsidR="0035559B" w:rsidRPr="0035559B" w:rsidRDefault="0035559B" w:rsidP="0035559B">
            <w:pPr>
              <w:pStyle w:val="Subheading2"/>
              <w:numPr>
                <w:ilvl w:val="0"/>
                <w:numId w:val="2"/>
              </w:numPr>
              <w:rPr>
                <w:color w:val="auto"/>
                <w:lang w:val="en-AU"/>
              </w:rPr>
            </w:pPr>
            <w:r w:rsidRPr="0035559B">
              <w:rPr>
                <w:color w:val="auto"/>
                <w:lang w:val="en-AU"/>
              </w:rPr>
              <w:t>If the club deems that a second interview is required then we recommend that you put together 4-5 questions specific to the role and cover any gaps/doubts/concerns from the first interview</w:t>
            </w:r>
          </w:p>
          <w:p w14:paraId="67C8D4B1" w14:textId="77777777" w:rsidR="0035559B" w:rsidRPr="0035559B" w:rsidRDefault="0035559B" w:rsidP="0035559B">
            <w:pPr>
              <w:pStyle w:val="Subheading2"/>
              <w:numPr>
                <w:ilvl w:val="0"/>
                <w:numId w:val="2"/>
              </w:numPr>
              <w:rPr>
                <w:color w:val="auto"/>
                <w:lang w:val="en-AU"/>
              </w:rPr>
            </w:pPr>
            <w:r w:rsidRPr="0035559B">
              <w:rPr>
                <w:color w:val="auto"/>
                <w:lang w:val="en-AU"/>
              </w:rPr>
              <w:t xml:space="preserve">You may ask the applicants to present on something quite specific e.g. if you were to be successful in this role, what does your business look like in the first two terms? </w:t>
            </w:r>
          </w:p>
          <w:p w14:paraId="4FB5D4E0" w14:textId="1E9476B9" w:rsidR="00130D8A" w:rsidRPr="00236003" w:rsidRDefault="0035559B" w:rsidP="0035559B">
            <w:pPr>
              <w:pStyle w:val="Subheading2"/>
              <w:ind w:left="720"/>
              <w:rPr>
                <w:lang w:val="en-AU"/>
              </w:rPr>
            </w:pPr>
            <w:r w:rsidRPr="0035559B">
              <w:rPr>
                <w:color w:val="auto"/>
                <w:lang w:val="en-AU"/>
              </w:rPr>
              <w:t>You may also wish to organise an on court demonstration with your final two candidates (see below)</w:t>
            </w:r>
          </w:p>
        </w:tc>
      </w:tr>
    </w:tbl>
    <w:p w14:paraId="5D4DC05E" w14:textId="77777777" w:rsidR="00130D8A" w:rsidRPr="0072181F" w:rsidRDefault="00130D8A" w:rsidP="0072181F">
      <w:pPr>
        <w:pStyle w:val="BodyText"/>
      </w:pPr>
    </w:p>
    <w:p w14:paraId="36CF6007" w14:textId="77777777" w:rsidR="00E76765" w:rsidRPr="0072181F" w:rsidRDefault="00E76765" w:rsidP="0072181F">
      <w:pPr>
        <w:pStyle w:val="BodyText"/>
      </w:pPr>
    </w:p>
    <w:p w14:paraId="6C7FE825" w14:textId="77777777" w:rsidR="004064C9" w:rsidRPr="00D355FE" w:rsidRDefault="004064C9" w:rsidP="00D355FE">
      <w:pPr>
        <w:rPr>
          <w:rFonts w:eastAsia="Gotham Book" w:cs="Times New Roman"/>
          <w:szCs w:val="20"/>
          <w:lang w:val="en-US"/>
        </w:rPr>
      </w:pPr>
    </w:p>
    <w:sectPr w:rsidR="004064C9" w:rsidRPr="00D355FE" w:rsidSect="00090AD2">
      <w:headerReference w:type="default" r:id="rId10"/>
      <w:footerReference w:type="default" r:id="rId11"/>
      <w:footerReference w:type="first" r:id="rId12"/>
      <w:pgSz w:w="11906" w:h="16838"/>
      <w:pgMar w:top="2854" w:right="979" w:bottom="1308" w:left="1004" w:header="0" w:footer="8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102D8" w14:textId="77777777" w:rsidR="00494727" w:rsidRDefault="00494727" w:rsidP="004064C9">
      <w:r>
        <w:separator/>
      </w:r>
    </w:p>
    <w:p w14:paraId="4C16DF5A" w14:textId="77777777" w:rsidR="00494727" w:rsidRDefault="00494727"/>
    <w:p w14:paraId="24835318" w14:textId="77777777" w:rsidR="00494727" w:rsidRDefault="00494727" w:rsidP="00AE7C7F"/>
  </w:endnote>
  <w:endnote w:type="continuationSeparator" w:id="0">
    <w:p w14:paraId="689F6BD7" w14:textId="77777777" w:rsidR="00494727" w:rsidRDefault="00494727" w:rsidP="004064C9">
      <w:r>
        <w:continuationSeparator/>
      </w:r>
    </w:p>
    <w:p w14:paraId="46F911D7" w14:textId="77777777" w:rsidR="00494727" w:rsidRDefault="00494727"/>
    <w:p w14:paraId="5C2E2CCF" w14:textId="77777777" w:rsidR="00494727" w:rsidRDefault="00494727" w:rsidP="00AE7C7F"/>
  </w:endnote>
  <w:endnote w:type="continuationNotice" w:id="1">
    <w:p w14:paraId="4C9A8957" w14:textId="77777777" w:rsidR="00494727" w:rsidRDefault="00494727"/>
    <w:p w14:paraId="5F93B555" w14:textId="77777777" w:rsidR="00494727" w:rsidRDefault="00494727"/>
    <w:p w14:paraId="40A058D8" w14:textId="77777777" w:rsidR="00494727" w:rsidRDefault="00494727" w:rsidP="00AE7C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711E18F-2F37-0E40-B681-0B5E1C3D0A3B}"/>
  </w:font>
  <w:font w:name="Times New Roman">
    <w:panose1 w:val="02020603050405020304"/>
    <w:charset w:val="00"/>
    <w:family w:val="roman"/>
    <w:pitch w:val="variable"/>
    <w:sig w:usb0="E0002EFF" w:usb1="C000785B" w:usb2="00000009" w:usb3="00000000" w:csb0="000001FF" w:csb1="00000000"/>
    <w:embedRegular r:id="rId2" w:fontKey="{AD25FAC4-48A0-2B4C-A8D2-19D2F23D49A0}"/>
    <w:embedBold r:id="rId3" w:fontKey="{EDD5331F-F93A-8D4F-8EEC-C5EEB1F39A2F}"/>
  </w:font>
  <w:font w:name="Courier New">
    <w:panose1 w:val="02070309020205020404"/>
    <w:charset w:val="00"/>
    <w:family w:val="modern"/>
    <w:pitch w:val="fixed"/>
    <w:sig w:usb0="E0002EFF" w:usb1="C0007843" w:usb2="00000009" w:usb3="00000000" w:csb0="000001FF" w:csb1="00000000"/>
    <w:embedRegular r:id="rId4" w:fontKey="{CC1026E6-EAD7-F940-BFFC-AE164B81B406}"/>
  </w:font>
  <w:font w:name="Wingdings">
    <w:panose1 w:val="05000000000000000000"/>
    <w:charset w:val="4D"/>
    <w:family w:val="decorative"/>
    <w:pitch w:val="variable"/>
    <w:sig w:usb0="00000003" w:usb1="00000000" w:usb2="00000000" w:usb3="00000000" w:csb0="80000001" w:csb1="00000000"/>
    <w:embedRegular r:id="rId5" w:fontKey="{744E76FD-A8A9-084B-8871-B0F1A2C6FD37}"/>
  </w:font>
  <w:font w:name="Arial">
    <w:panose1 w:val="020B0604020202020204"/>
    <w:charset w:val="00"/>
    <w:family w:val="swiss"/>
    <w:pitch w:val="variable"/>
    <w:sig w:usb0="E0002EFF" w:usb1="C000785B" w:usb2="00000009" w:usb3="00000000" w:csb0="000001FF" w:csb1="00000000"/>
    <w:embedRegular r:id="rId6" w:fontKey="{AC332870-EA3A-DF42-869D-E72C18451806}"/>
    <w:embedBold r:id="rId7" w:fontKey="{3D8C12CB-E8B4-694F-96C0-76F835AA5D47}"/>
  </w:font>
  <w:font w:name="Archivo">
    <w:panose1 w:val="00000000000000000000"/>
    <w:charset w:val="4D"/>
    <w:family w:val="auto"/>
    <w:pitch w:val="variable"/>
    <w:sig w:usb0="A00000FF" w:usb1="500020EB" w:usb2="00000008" w:usb3="00000000" w:csb0="00000193" w:csb1="00000000"/>
    <w:embedRegular r:id="rId8" w:fontKey="{1AC73488-8911-EF4B-B8AE-FCBF96534C4F}"/>
    <w:embedBold r:id="rId9" w:fontKey="{7134952A-D92A-E741-BE50-71497AA5B249}"/>
  </w:font>
  <w:font w:name="Sequel 100 Wide 85">
    <w:panose1 w:val="020B0603050000020004"/>
    <w:charset w:val="4D"/>
    <w:family w:val="swiss"/>
    <w:pitch w:val="variable"/>
    <w:sig w:usb0="00000007" w:usb1="00000000" w:usb2="00000000" w:usb3="00000000" w:csb0="00000093" w:csb1="00000000"/>
    <w:embedRegular r:id="rId10" w:fontKey="{3A55EC42-9951-8245-BACE-D20C419F1CC2}"/>
  </w:font>
  <w:font w:name="Gotham Bold">
    <w:altName w:val="Calibri"/>
    <w:panose1 w:val="020B0604020202020204"/>
    <w:charset w:val="00"/>
    <w:family w:val="auto"/>
    <w:pitch w:val="variable"/>
    <w:sig w:usb0="A100007F" w:usb1="4000005B" w:usb2="00000000" w:usb3="00000000" w:csb0="0000009B" w:csb1="00000000"/>
  </w:font>
  <w:font w:name="Sequel 100 Wide 45">
    <w:panose1 w:val="020B0603050000020004"/>
    <w:charset w:val="4D"/>
    <w:family w:val="swiss"/>
    <w:pitch w:val="variable"/>
    <w:sig w:usb0="00000007" w:usb1="00000000" w:usb2="00000000" w:usb3="00000000" w:csb0="00000093" w:csb1="00000000"/>
    <w:embedRegular r:id="rId12" w:fontKey="{5BAA0C44-E36C-DC47-BFD8-460919884A64}"/>
  </w:font>
  <w:font w:name="Times New Roman (Headings CS)">
    <w:altName w:val="Times New Roman"/>
    <w:panose1 w:val="020B0604020202020204"/>
    <w:charset w:val="00"/>
    <w:family w:val="roman"/>
    <w:pitch w:val="default"/>
  </w:font>
  <w:font w:name="Gotham Book">
    <w:altName w:val="Cambria"/>
    <w:panose1 w:val="020B0604020202020204"/>
    <w:charset w:val="00"/>
    <w:family w:val="auto"/>
    <w:notTrueType/>
    <w:pitch w:val="variable"/>
    <w:sig w:usb0="A100007F" w:usb1="40000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panose1 w:val="020B070603040309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A54C" w14:textId="6CE1FD69" w:rsidR="00870E2F" w:rsidRDefault="0035559B" w:rsidP="00484758">
    <w:pPr>
      <w:pStyle w:val="Footer"/>
    </w:pPr>
    <w:r>
      <w:t>Coaching Services Provider Interview Guide</w:t>
    </w:r>
    <w:r w:rsidR="009842FC" w:rsidRPr="009842FC">
      <w:tab/>
    </w:r>
    <w:r w:rsidR="009842FC" w:rsidRPr="009842FC">
      <w:tab/>
    </w:r>
    <w:r w:rsidR="009842FC" w:rsidRPr="009842FC">
      <w:fldChar w:fldCharType="begin"/>
    </w:r>
    <w:r w:rsidR="009842FC" w:rsidRPr="009842FC">
      <w:instrText xml:space="preserve"> PAGE </w:instrText>
    </w:r>
    <w:r w:rsidR="009842FC" w:rsidRPr="009842FC">
      <w:fldChar w:fldCharType="separate"/>
    </w:r>
    <w:r w:rsidR="009842FC" w:rsidRPr="009842FC">
      <w:t>6</w:t>
    </w:r>
    <w:r w:rsidR="009842FC" w:rsidRPr="009842F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2775" w14:textId="4FF6CE99" w:rsidR="00D355FE" w:rsidRDefault="0035559B" w:rsidP="00D355FE">
    <w:pPr>
      <w:pStyle w:val="Footer"/>
    </w:pPr>
    <w:r>
      <w:t>Coaching Services Provider Interview Guide</w:t>
    </w:r>
    <w:r w:rsidR="00D355FE" w:rsidRPr="009842FC">
      <w:tab/>
    </w:r>
    <w:r w:rsidR="00D355FE" w:rsidRPr="009842FC">
      <w:tab/>
    </w:r>
    <w:r w:rsidR="00D355FE" w:rsidRPr="009842FC">
      <w:fldChar w:fldCharType="begin"/>
    </w:r>
    <w:r w:rsidR="00D355FE" w:rsidRPr="009842FC">
      <w:instrText xml:space="preserve"> PAGE </w:instrText>
    </w:r>
    <w:r w:rsidR="00D355FE" w:rsidRPr="009842FC">
      <w:fldChar w:fldCharType="separate"/>
    </w:r>
    <w:r w:rsidR="00D355FE">
      <w:t>2</w:t>
    </w:r>
    <w:r w:rsidR="00D355FE" w:rsidRPr="009842FC">
      <w:fldChar w:fldCharType="end"/>
    </w:r>
  </w:p>
  <w:p w14:paraId="3CBE99C8" w14:textId="77777777" w:rsidR="00D355FE" w:rsidRDefault="00D355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9C244" w14:textId="77777777" w:rsidR="00494727" w:rsidRDefault="00494727" w:rsidP="004064C9">
      <w:r>
        <w:separator/>
      </w:r>
    </w:p>
    <w:p w14:paraId="659E50B1" w14:textId="77777777" w:rsidR="00494727" w:rsidRDefault="00494727"/>
    <w:p w14:paraId="058A73AB" w14:textId="77777777" w:rsidR="00494727" w:rsidRDefault="00494727" w:rsidP="00AE7C7F"/>
  </w:footnote>
  <w:footnote w:type="continuationSeparator" w:id="0">
    <w:p w14:paraId="058D164D" w14:textId="77777777" w:rsidR="00494727" w:rsidRDefault="00494727" w:rsidP="004064C9">
      <w:r>
        <w:continuationSeparator/>
      </w:r>
    </w:p>
    <w:p w14:paraId="109D4245" w14:textId="77777777" w:rsidR="00494727" w:rsidRDefault="00494727"/>
    <w:p w14:paraId="7C0410AD" w14:textId="77777777" w:rsidR="00494727" w:rsidRDefault="00494727" w:rsidP="00AE7C7F"/>
  </w:footnote>
  <w:footnote w:type="continuationNotice" w:id="1">
    <w:p w14:paraId="0F9ABF4D" w14:textId="77777777" w:rsidR="00494727" w:rsidRDefault="00494727"/>
    <w:p w14:paraId="3EA9AB2A" w14:textId="77777777" w:rsidR="00494727" w:rsidRDefault="00494727"/>
    <w:p w14:paraId="0E183AF5" w14:textId="77777777" w:rsidR="00494727" w:rsidRDefault="00494727" w:rsidP="00AE7C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78B3" w14:textId="543C68F3" w:rsidR="004064C9" w:rsidRDefault="004064C9" w:rsidP="007B0A25">
    <w:pPr>
      <w:pStyle w:val="BodyText"/>
    </w:pPr>
  </w:p>
  <w:p w14:paraId="7BF7653B" w14:textId="77777777" w:rsidR="00870E2F" w:rsidRDefault="00870E2F" w:rsidP="007B0A25">
    <w:pPr>
      <w:pStyle w:val="BodyText"/>
    </w:pPr>
  </w:p>
  <w:p w14:paraId="5CF39286" w14:textId="77777777" w:rsidR="00870E2F" w:rsidRDefault="00870E2F" w:rsidP="007B0A25">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29D7"/>
    <w:multiLevelType w:val="hybridMultilevel"/>
    <w:tmpl w:val="B17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76E4C"/>
    <w:multiLevelType w:val="hybridMultilevel"/>
    <w:tmpl w:val="5672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232FD8"/>
    <w:multiLevelType w:val="hybridMultilevel"/>
    <w:tmpl w:val="49C815AC"/>
    <w:lvl w:ilvl="0" w:tplc="08090019">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7612017"/>
    <w:multiLevelType w:val="hybridMultilevel"/>
    <w:tmpl w:val="4A32F10A"/>
    <w:lvl w:ilvl="0" w:tplc="0C090019">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4B24717B"/>
    <w:multiLevelType w:val="hybridMultilevel"/>
    <w:tmpl w:val="3CC6EA9E"/>
    <w:lvl w:ilvl="0" w:tplc="6F847A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281386"/>
    <w:multiLevelType w:val="hybridMultilevel"/>
    <w:tmpl w:val="BEECF2B2"/>
    <w:lvl w:ilvl="0" w:tplc="6A0A6AB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6484045">
    <w:abstractNumId w:val="0"/>
  </w:num>
  <w:num w:numId="2" w16cid:durableId="757143252">
    <w:abstractNumId w:val="4"/>
  </w:num>
  <w:num w:numId="3" w16cid:durableId="735398844">
    <w:abstractNumId w:val="2"/>
  </w:num>
  <w:num w:numId="4" w16cid:durableId="1405495426">
    <w:abstractNumId w:val="3"/>
  </w:num>
  <w:num w:numId="5" w16cid:durableId="371924707">
    <w:abstractNumId w:val="5"/>
  </w:num>
  <w:num w:numId="6" w16cid:durableId="53840123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727"/>
    <w:rsid w:val="00001486"/>
    <w:rsid w:val="00003295"/>
    <w:rsid w:val="00032457"/>
    <w:rsid w:val="0003663A"/>
    <w:rsid w:val="00044494"/>
    <w:rsid w:val="00055729"/>
    <w:rsid w:val="000674B2"/>
    <w:rsid w:val="00070905"/>
    <w:rsid w:val="00081AE6"/>
    <w:rsid w:val="00090AD2"/>
    <w:rsid w:val="00095E71"/>
    <w:rsid w:val="000962EC"/>
    <w:rsid w:val="000A745C"/>
    <w:rsid w:val="000B38E9"/>
    <w:rsid w:val="000B4FAB"/>
    <w:rsid w:val="000D46FB"/>
    <w:rsid w:val="000D645C"/>
    <w:rsid w:val="000F0C16"/>
    <w:rsid w:val="001023CD"/>
    <w:rsid w:val="00107A01"/>
    <w:rsid w:val="00114234"/>
    <w:rsid w:val="00130D8A"/>
    <w:rsid w:val="00131248"/>
    <w:rsid w:val="00132786"/>
    <w:rsid w:val="00135016"/>
    <w:rsid w:val="00136599"/>
    <w:rsid w:val="00141335"/>
    <w:rsid w:val="00143164"/>
    <w:rsid w:val="001740BA"/>
    <w:rsid w:val="00177F7C"/>
    <w:rsid w:val="001B32B3"/>
    <w:rsid w:val="001B4FEA"/>
    <w:rsid w:val="001B7B2D"/>
    <w:rsid w:val="001C42CD"/>
    <w:rsid w:val="001C4F18"/>
    <w:rsid w:val="001C6435"/>
    <w:rsid w:val="001D20FE"/>
    <w:rsid w:val="001D752B"/>
    <w:rsid w:val="001E5642"/>
    <w:rsid w:val="001F60A9"/>
    <w:rsid w:val="001F6F8E"/>
    <w:rsid w:val="0020725E"/>
    <w:rsid w:val="00231B8B"/>
    <w:rsid w:val="00236003"/>
    <w:rsid w:val="00243EED"/>
    <w:rsid w:val="00261CC3"/>
    <w:rsid w:val="00270C42"/>
    <w:rsid w:val="00284AFE"/>
    <w:rsid w:val="00290884"/>
    <w:rsid w:val="002D2E59"/>
    <w:rsid w:val="002E3C10"/>
    <w:rsid w:val="0033158E"/>
    <w:rsid w:val="00347EBB"/>
    <w:rsid w:val="00352EE1"/>
    <w:rsid w:val="003549EF"/>
    <w:rsid w:val="0035559B"/>
    <w:rsid w:val="0036503C"/>
    <w:rsid w:val="00387448"/>
    <w:rsid w:val="003A02A6"/>
    <w:rsid w:val="003A3E24"/>
    <w:rsid w:val="003A4747"/>
    <w:rsid w:val="003C6CD0"/>
    <w:rsid w:val="003E20AA"/>
    <w:rsid w:val="003E4374"/>
    <w:rsid w:val="003F5937"/>
    <w:rsid w:val="00401E90"/>
    <w:rsid w:val="00405D8A"/>
    <w:rsid w:val="004064C9"/>
    <w:rsid w:val="00414038"/>
    <w:rsid w:val="00422231"/>
    <w:rsid w:val="00431E2E"/>
    <w:rsid w:val="00435F7B"/>
    <w:rsid w:val="00440486"/>
    <w:rsid w:val="00441B7F"/>
    <w:rsid w:val="00460150"/>
    <w:rsid w:val="004617D4"/>
    <w:rsid w:val="0046233A"/>
    <w:rsid w:val="00484758"/>
    <w:rsid w:val="00493314"/>
    <w:rsid w:val="00494727"/>
    <w:rsid w:val="0049496C"/>
    <w:rsid w:val="004A0293"/>
    <w:rsid w:val="004A07C8"/>
    <w:rsid w:val="004A5D53"/>
    <w:rsid w:val="004B09AA"/>
    <w:rsid w:val="004B3662"/>
    <w:rsid w:val="004E3354"/>
    <w:rsid w:val="004F6545"/>
    <w:rsid w:val="00531356"/>
    <w:rsid w:val="005372D5"/>
    <w:rsid w:val="00551585"/>
    <w:rsid w:val="00556061"/>
    <w:rsid w:val="00565AD6"/>
    <w:rsid w:val="00566ECB"/>
    <w:rsid w:val="005B48C4"/>
    <w:rsid w:val="005D64A6"/>
    <w:rsid w:val="005E5A1B"/>
    <w:rsid w:val="005E7E90"/>
    <w:rsid w:val="005F00C3"/>
    <w:rsid w:val="005F6BE8"/>
    <w:rsid w:val="005F7992"/>
    <w:rsid w:val="00601F72"/>
    <w:rsid w:val="00604958"/>
    <w:rsid w:val="00620B24"/>
    <w:rsid w:val="00624470"/>
    <w:rsid w:val="006373ED"/>
    <w:rsid w:val="00637E09"/>
    <w:rsid w:val="00646BDB"/>
    <w:rsid w:val="0068251B"/>
    <w:rsid w:val="0068374D"/>
    <w:rsid w:val="00691DCB"/>
    <w:rsid w:val="006C10D3"/>
    <w:rsid w:val="006E3AD4"/>
    <w:rsid w:val="006F15DD"/>
    <w:rsid w:val="006F4186"/>
    <w:rsid w:val="00704CC4"/>
    <w:rsid w:val="0072181F"/>
    <w:rsid w:val="007271BD"/>
    <w:rsid w:val="0076144D"/>
    <w:rsid w:val="00766A7C"/>
    <w:rsid w:val="00767F24"/>
    <w:rsid w:val="00772D54"/>
    <w:rsid w:val="007A213D"/>
    <w:rsid w:val="007A7B7A"/>
    <w:rsid w:val="007B0A25"/>
    <w:rsid w:val="007B1F1F"/>
    <w:rsid w:val="007C1F79"/>
    <w:rsid w:val="007E4B8F"/>
    <w:rsid w:val="007F5ED9"/>
    <w:rsid w:val="00825506"/>
    <w:rsid w:val="00843D76"/>
    <w:rsid w:val="00852581"/>
    <w:rsid w:val="00870E2F"/>
    <w:rsid w:val="0088147A"/>
    <w:rsid w:val="00893F75"/>
    <w:rsid w:val="008B31A9"/>
    <w:rsid w:val="008B7BC9"/>
    <w:rsid w:val="008D01A4"/>
    <w:rsid w:val="008E4017"/>
    <w:rsid w:val="0091619D"/>
    <w:rsid w:val="00924853"/>
    <w:rsid w:val="009338EF"/>
    <w:rsid w:val="009364C1"/>
    <w:rsid w:val="00960DCD"/>
    <w:rsid w:val="0097324B"/>
    <w:rsid w:val="0097457C"/>
    <w:rsid w:val="00982084"/>
    <w:rsid w:val="00982F85"/>
    <w:rsid w:val="009842FC"/>
    <w:rsid w:val="00991FD4"/>
    <w:rsid w:val="009A09BF"/>
    <w:rsid w:val="009D1AB1"/>
    <w:rsid w:val="009E30DC"/>
    <w:rsid w:val="009F01F8"/>
    <w:rsid w:val="009F1A6C"/>
    <w:rsid w:val="00A10C5D"/>
    <w:rsid w:val="00A10CAC"/>
    <w:rsid w:val="00A11A43"/>
    <w:rsid w:val="00A12370"/>
    <w:rsid w:val="00A45B6C"/>
    <w:rsid w:val="00A959CD"/>
    <w:rsid w:val="00AC5C02"/>
    <w:rsid w:val="00AC722D"/>
    <w:rsid w:val="00AD1976"/>
    <w:rsid w:val="00AE0C7E"/>
    <w:rsid w:val="00AE3E85"/>
    <w:rsid w:val="00AE7C7F"/>
    <w:rsid w:val="00B013F4"/>
    <w:rsid w:val="00B07371"/>
    <w:rsid w:val="00B22258"/>
    <w:rsid w:val="00B427AF"/>
    <w:rsid w:val="00B53239"/>
    <w:rsid w:val="00B6003A"/>
    <w:rsid w:val="00B61AF3"/>
    <w:rsid w:val="00B6518D"/>
    <w:rsid w:val="00B830BB"/>
    <w:rsid w:val="00B968B8"/>
    <w:rsid w:val="00B96F5E"/>
    <w:rsid w:val="00BA3CD6"/>
    <w:rsid w:val="00BA4A56"/>
    <w:rsid w:val="00BA7594"/>
    <w:rsid w:val="00BD1A1B"/>
    <w:rsid w:val="00BF75ED"/>
    <w:rsid w:val="00C1159B"/>
    <w:rsid w:val="00C16D25"/>
    <w:rsid w:val="00C21B5D"/>
    <w:rsid w:val="00C52BF0"/>
    <w:rsid w:val="00C63493"/>
    <w:rsid w:val="00C71E47"/>
    <w:rsid w:val="00C7586E"/>
    <w:rsid w:val="00C81365"/>
    <w:rsid w:val="00CA47A1"/>
    <w:rsid w:val="00CB36D8"/>
    <w:rsid w:val="00CE0C94"/>
    <w:rsid w:val="00D076D2"/>
    <w:rsid w:val="00D242DB"/>
    <w:rsid w:val="00D24787"/>
    <w:rsid w:val="00D30A4F"/>
    <w:rsid w:val="00D337A2"/>
    <w:rsid w:val="00D355FE"/>
    <w:rsid w:val="00D40956"/>
    <w:rsid w:val="00D46F5A"/>
    <w:rsid w:val="00D4726E"/>
    <w:rsid w:val="00D57D55"/>
    <w:rsid w:val="00D637DF"/>
    <w:rsid w:val="00D65E47"/>
    <w:rsid w:val="00D67A95"/>
    <w:rsid w:val="00DC05F4"/>
    <w:rsid w:val="00DC62C8"/>
    <w:rsid w:val="00DD7FA0"/>
    <w:rsid w:val="00DF0237"/>
    <w:rsid w:val="00E059CC"/>
    <w:rsid w:val="00E1461D"/>
    <w:rsid w:val="00E43D20"/>
    <w:rsid w:val="00E46DE1"/>
    <w:rsid w:val="00E62FD3"/>
    <w:rsid w:val="00E67233"/>
    <w:rsid w:val="00E76765"/>
    <w:rsid w:val="00E83176"/>
    <w:rsid w:val="00E91053"/>
    <w:rsid w:val="00EB0490"/>
    <w:rsid w:val="00EE3434"/>
    <w:rsid w:val="00EE61C3"/>
    <w:rsid w:val="00EF6EE9"/>
    <w:rsid w:val="00EF7850"/>
    <w:rsid w:val="00F02B04"/>
    <w:rsid w:val="00F10268"/>
    <w:rsid w:val="00F16624"/>
    <w:rsid w:val="00F31D82"/>
    <w:rsid w:val="00F34859"/>
    <w:rsid w:val="00F605E7"/>
    <w:rsid w:val="00F67E5C"/>
    <w:rsid w:val="00F9213C"/>
    <w:rsid w:val="00FA117F"/>
    <w:rsid w:val="00FA45B5"/>
    <w:rsid w:val="00FB6EB3"/>
    <w:rsid w:val="00FB7205"/>
    <w:rsid w:val="00FC03AE"/>
    <w:rsid w:val="00FC650B"/>
    <w:rsid w:val="00FD3772"/>
    <w:rsid w:val="00FD65C7"/>
    <w:rsid w:val="00FF24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F2E1D"/>
  <w15:chartTrackingRefBased/>
  <w15:docId w15:val="{C6BD5DD6-BBBE-544C-8E51-E63C6EFB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038"/>
    <w:rPr>
      <w:rFonts w:ascii="Archivo" w:hAnsi="Archivo"/>
      <w:sz w:val="20"/>
    </w:rPr>
  </w:style>
  <w:style w:type="paragraph" w:styleId="Heading1">
    <w:name w:val="heading 1"/>
    <w:aliases w:val="Heading - TA"/>
    <w:basedOn w:val="Normal"/>
    <w:link w:val="Heading1Char"/>
    <w:uiPriority w:val="1"/>
    <w:qFormat/>
    <w:rsid w:val="00556061"/>
    <w:pPr>
      <w:widowControl w:val="0"/>
      <w:outlineLvl w:val="0"/>
    </w:pPr>
    <w:rPr>
      <w:rFonts w:ascii="Sequel 100 Wide 85" w:eastAsia="Gotham Bold" w:hAnsi="Sequel 100 Wide 85" w:cs="Times New Roman"/>
      <w:caps/>
      <w:color w:val="0A6DFF" w:themeColor="accent1"/>
      <w:sz w:val="60"/>
      <w:szCs w:val="30"/>
      <w:lang w:val="en-US"/>
    </w:rPr>
  </w:style>
  <w:style w:type="paragraph" w:styleId="Heading2">
    <w:name w:val="heading 2"/>
    <w:aliases w:val="SubHeading"/>
    <w:basedOn w:val="Normal"/>
    <w:next w:val="Normal"/>
    <w:link w:val="Heading2Char"/>
    <w:uiPriority w:val="9"/>
    <w:unhideWhenUsed/>
    <w:qFormat/>
    <w:rsid w:val="00B96F5E"/>
    <w:pPr>
      <w:keepNext/>
      <w:keepLines/>
      <w:spacing w:before="40"/>
      <w:outlineLvl w:val="1"/>
    </w:pPr>
    <w:rPr>
      <w:rFonts w:ascii="Sequel 100 Wide 45" w:eastAsiaTheme="majorEastAsia" w:hAnsi="Sequel 100 Wide 45" w:cs="Times New Roman (Headings CS)"/>
      <w:caps/>
      <w:color w:val="0A6DFF" w:themeColor="accent1"/>
      <w:sz w:val="28"/>
      <w:szCs w:val="28"/>
    </w:rPr>
  </w:style>
  <w:style w:type="paragraph" w:styleId="Heading3">
    <w:name w:val="heading 3"/>
    <w:basedOn w:val="Normal"/>
    <w:next w:val="Normal"/>
    <w:link w:val="Heading3Char"/>
    <w:uiPriority w:val="9"/>
    <w:semiHidden/>
    <w:unhideWhenUsed/>
    <w:qFormat/>
    <w:rsid w:val="005B48C4"/>
    <w:pPr>
      <w:keepNext/>
      <w:keepLines/>
      <w:spacing w:before="40"/>
      <w:outlineLvl w:val="2"/>
    </w:pPr>
    <w:rPr>
      <w:rFonts w:eastAsiaTheme="majorEastAsia" w:cstheme="majorBidi"/>
      <w:color w:val="001F3C"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TTCGeneric">
    <w:name w:val="TA_TTC_Generic"/>
    <w:basedOn w:val="TableNormal"/>
    <w:uiPriority w:val="99"/>
    <w:rsid w:val="009E30DC"/>
    <w:rPr>
      <w:rFonts w:ascii="Arial" w:hAnsi="Arial"/>
      <w:color w:val="001F3C" w:themeColor="text1"/>
      <w:sz w:val="20"/>
    </w:rPr>
    <w:tblPr>
      <w:tblBorders>
        <w:top w:val="single" w:sz="4" w:space="0" w:color="001F3C" w:themeColor="text1"/>
        <w:left w:val="single" w:sz="4" w:space="0" w:color="001F3C" w:themeColor="text1"/>
        <w:bottom w:val="single" w:sz="4" w:space="0" w:color="001F3C" w:themeColor="text1"/>
        <w:right w:val="single" w:sz="4" w:space="0" w:color="001F3C" w:themeColor="text1"/>
        <w:insideH w:val="single" w:sz="4" w:space="0" w:color="001F3C" w:themeColor="text1"/>
        <w:insideV w:val="single" w:sz="4" w:space="0" w:color="001F3C" w:themeColor="text1"/>
      </w:tblBorders>
      <w:tblCellMar>
        <w:top w:w="113" w:type="dxa"/>
        <w:bottom w:w="113" w:type="dxa"/>
      </w:tblCellMar>
    </w:tblPr>
    <w:tblStylePr w:type="firstRow">
      <w:rPr>
        <w:b/>
        <w:color w:val="FFFFFF" w:themeColor="background1"/>
      </w:rPr>
      <w:tblPr/>
      <w:tcPr>
        <w:shd w:val="clear" w:color="auto" w:fill="0091D2"/>
      </w:tcPr>
    </w:tblStylePr>
  </w:style>
  <w:style w:type="paragraph" w:styleId="Footer">
    <w:name w:val="footer"/>
    <w:basedOn w:val="Normal"/>
    <w:link w:val="FooterChar"/>
    <w:uiPriority w:val="99"/>
    <w:unhideWhenUsed/>
    <w:rsid w:val="00FB7205"/>
    <w:pPr>
      <w:tabs>
        <w:tab w:val="center" w:pos="4513"/>
        <w:tab w:val="right" w:pos="9923"/>
      </w:tabs>
    </w:pPr>
    <w:rPr>
      <w:rFonts w:cs="Archivo"/>
      <w:b/>
      <w:bCs/>
      <w:color w:val="0A6DFF" w:themeColor="accent1"/>
      <w:sz w:val="16"/>
      <w:szCs w:val="16"/>
      <w:lang w:val="en-US"/>
    </w:rPr>
  </w:style>
  <w:style w:type="character" w:customStyle="1" w:styleId="FooterChar">
    <w:name w:val="Footer Char"/>
    <w:basedOn w:val="DefaultParagraphFont"/>
    <w:link w:val="Footer"/>
    <w:uiPriority w:val="99"/>
    <w:rsid w:val="00FB7205"/>
    <w:rPr>
      <w:rFonts w:ascii="Archivo" w:hAnsi="Archivo" w:cs="Archivo"/>
      <w:b/>
      <w:bCs/>
      <w:color w:val="0A6DFF" w:themeColor="accent1"/>
      <w:sz w:val="16"/>
      <w:szCs w:val="16"/>
      <w:lang w:val="en-US"/>
    </w:rPr>
  </w:style>
  <w:style w:type="character" w:customStyle="1" w:styleId="Heading1Char">
    <w:name w:val="Heading 1 Char"/>
    <w:aliases w:val="Heading - TA Char"/>
    <w:basedOn w:val="DefaultParagraphFont"/>
    <w:link w:val="Heading1"/>
    <w:uiPriority w:val="1"/>
    <w:rsid w:val="00556061"/>
    <w:rPr>
      <w:rFonts w:ascii="Sequel 100 Wide 85" w:eastAsia="Gotham Bold" w:hAnsi="Sequel 100 Wide 85" w:cs="Times New Roman"/>
      <w:caps/>
      <w:color w:val="0A6DFF" w:themeColor="accent1"/>
      <w:sz w:val="60"/>
      <w:szCs w:val="30"/>
      <w:lang w:val="en-US"/>
    </w:rPr>
  </w:style>
  <w:style w:type="paragraph" w:styleId="BodyText">
    <w:name w:val="Body Text"/>
    <w:basedOn w:val="Normal"/>
    <w:link w:val="BodyTextChar"/>
    <w:uiPriority w:val="1"/>
    <w:qFormat/>
    <w:rsid w:val="0072181F"/>
    <w:pPr>
      <w:widowControl w:val="0"/>
      <w:spacing w:before="62"/>
    </w:pPr>
    <w:rPr>
      <w:rFonts w:eastAsia="Gotham Book" w:cs="Times New Roman"/>
      <w:szCs w:val="20"/>
      <w:lang w:val="en-US"/>
    </w:rPr>
  </w:style>
  <w:style w:type="character" w:customStyle="1" w:styleId="BodyTextChar">
    <w:name w:val="Body Text Char"/>
    <w:basedOn w:val="DefaultParagraphFont"/>
    <w:link w:val="BodyText"/>
    <w:uiPriority w:val="1"/>
    <w:rsid w:val="0072181F"/>
    <w:rPr>
      <w:rFonts w:ascii="Archivo" w:eastAsia="Gotham Book" w:hAnsi="Archivo" w:cs="Times New Roman"/>
      <w:sz w:val="20"/>
      <w:szCs w:val="20"/>
      <w:lang w:val="en-US"/>
    </w:rPr>
  </w:style>
  <w:style w:type="character" w:customStyle="1" w:styleId="Heading2Char">
    <w:name w:val="Heading 2 Char"/>
    <w:aliases w:val="SubHeading Char"/>
    <w:basedOn w:val="DefaultParagraphFont"/>
    <w:link w:val="Heading2"/>
    <w:uiPriority w:val="9"/>
    <w:rsid w:val="00B96F5E"/>
    <w:rPr>
      <w:rFonts w:ascii="Sequel 100 Wide 45" w:eastAsiaTheme="majorEastAsia" w:hAnsi="Sequel 100 Wide 45" w:cs="Times New Roman (Headings CS)"/>
      <w:caps/>
      <w:color w:val="0A6DFF" w:themeColor="accent1"/>
      <w:sz w:val="28"/>
      <w:szCs w:val="28"/>
    </w:rPr>
  </w:style>
  <w:style w:type="character" w:customStyle="1" w:styleId="Heading3Char">
    <w:name w:val="Heading 3 Char"/>
    <w:basedOn w:val="DefaultParagraphFont"/>
    <w:link w:val="Heading3"/>
    <w:uiPriority w:val="9"/>
    <w:semiHidden/>
    <w:rsid w:val="005B48C4"/>
    <w:rPr>
      <w:rFonts w:ascii="Archivo" w:eastAsiaTheme="majorEastAsia" w:hAnsi="Archivo" w:cstheme="majorBidi"/>
      <w:color w:val="001F3C" w:themeColor="text1"/>
    </w:rPr>
  </w:style>
  <w:style w:type="table" w:styleId="TableGrid">
    <w:name w:val="Table Grid"/>
    <w:basedOn w:val="TableNormal"/>
    <w:uiPriority w:val="39"/>
    <w:rsid w:val="00095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 Grid"/>
    <w:basedOn w:val="TableNormal"/>
    <w:uiPriority w:val="99"/>
    <w:rsid w:val="00032457"/>
    <w:rPr>
      <w:rFonts w:ascii="Times New Roman" w:eastAsia="SimSun" w:hAnsi="Times New Roman" w:cs="Times New Roman"/>
      <w:sz w:val="20"/>
      <w:szCs w:val="20"/>
      <w:lang w:val="en-GB" w:eastAsia="en-GB"/>
    </w:rPr>
    <w:tblPr>
      <w:tblCellMar>
        <w:left w:w="0" w:type="dxa"/>
        <w:right w:w="0" w:type="dxa"/>
      </w:tblCellMar>
    </w:tblPr>
  </w:style>
  <w:style w:type="character" w:styleId="Mention">
    <w:name w:val="Mention"/>
    <w:basedOn w:val="DefaultParagraphFont"/>
    <w:uiPriority w:val="99"/>
    <w:unhideWhenUsed/>
    <w:rsid w:val="004E3354"/>
    <w:rPr>
      <w:color w:val="2B579A"/>
      <w:shd w:val="clear" w:color="auto" w:fill="E1DFDD"/>
    </w:rPr>
  </w:style>
  <w:style w:type="table" w:styleId="GridTable1Light">
    <w:name w:val="Grid Table 1 Light"/>
    <w:basedOn w:val="TableNormal"/>
    <w:uiPriority w:val="46"/>
    <w:rsid w:val="004E3354"/>
    <w:tblPr>
      <w:tblStyleRowBandSize w:val="1"/>
      <w:tblStyleColBandSize w:val="1"/>
      <w:tblBorders>
        <w:top w:val="single" w:sz="4" w:space="0" w:color="4BA7FF" w:themeColor="text1" w:themeTint="66"/>
        <w:left w:val="single" w:sz="4" w:space="0" w:color="4BA7FF" w:themeColor="text1" w:themeTint="66"/>
        <w:bottom w:val="single" w:sz="4" w:space="0" w:color="4BA7FF" w:themeColor="text1" w:themeTint="66"/>
        <w:right w:val="single" w:sz="4" w:space="0" w:color="4BA7FF" w:themeColor="text1" w:themeTint="66"/>
        <w:insideH w:val="single" w:sz="4" w:space="0" w:color="4BA7FF" w:themeColor="text1" w:themeTint="66"/>
        <w:insideV w:val="single" w:sz="4" w:space="0" w:color="4BA7FF" w:themeColor="text1" w:themeTint="66"/>
      </w:tblBorders>
    </w:tblPr>
    <w:tblStylePr w:type="firstRow">
      <w:rPr>
        <w:b/>
        <w:bCs/>
      </w:rPr>
      <w:tblPr/>
      <w:tcPr>
        <w:tcBorders>
          <w:bottom w:val="single" w:sz="12" w:space="0" w:color="007BF0" w:themeColor="text1" w:themeTint="99"/>
        </w:tcBorders>
      </w:tcPr>
    </w:tblStylePr>
    <w:tblStylePr w:type="lastRow">
      <w:rPr>
        <w:b/>
        <w:bCs/>
      </w:rPr>
      <w:tblPr/>
      <w:tcPr>
        <w:tcBorders>
          <w:top w:val="double" w:sz="2" w:space="0" w:color="007BF0"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704CC4"/>
    <w:rPr>
      <w:rFonts w:eastAsiaTheme="minorEastAsia"/>
      <w:sz w:val="22"/>
      <w:szCs w:val="22"/>
      <w:lang w:val="en-US" w:eastAsia="zh-CN"/>
    </w:rPr>
  </w:style>
  <w:style w:type="character" w:customStyle="1" w:styleId="NoSpacingChar">
    <w:name w:val="No Spacing Char"/>
    <w:basedOn w:val="DefaultParagraphFont"/>
    <w:link w:val="NoSpacing"/>
    <w:uiPriority w:val="1"/>
    <w:rsid w:val="00704CC4"/>
    <w:rPr>
      <w:rFonts w:eastAsiaTheme="minorEastAsia"/>
      <w:sz w:val="22"/>
      <w:szCs w:val="22"/>
      <w:lang w:val="en-US" w:eastAsia="zh-CN"/>
    </w:rPr>
  </w:style>
  <w:style w:type="paragraph" w:customStyle="1" w:styleId="Subheading2">
    <w:name w:val="Subheading 2"/>
    <w:basedOn w:val="Normal"/>
    <w:qFormat/>
    <w:rsid w:val="00B96F5E"/>
    <w:pPr>
      <w:spacing w:after="80"/>
      <w:ind w:right="-329"/>
    </w:pPr>
    <w:rPr>
      <w:rFonts w:cs="Archivo"/>
      <w:b/>
      <w:bCs/>
      <w:color w:val="0A6DFF" w:themeColor="accent1"/>
      <w:lang w:val="en-US"/>
    </w:rPr>
  </w:style>
  <w:style w:type="paragraph" w:styleId="Header">
    <w:name w:val="header"/>
    <w:basedOn w:val="Normal"/>
    <w:link w:val="HeaderChar"/>
    <w:uiPriority w:val="99"/>
    <w:unhideWhenUsed/>
    <w:rsid w:val="00EE61C3"/>
    <w:pPr>
      <w:tabs>
        <w:tab w:val="center" w:pos="4513"/>
        <w:tab w:val="right" w:pos="9026"/>
      </w:tabs>
    </w:pPr>
  </w:style>
  <w:style w:type="character" w:customStyle="1" w:styleId="HeaderChar">
    <w:name w:val="Header Char"/>
    <w:basedOn w:val="DefaultParagraphFont"/>
    <w:link w:val="Header"/>
    <w:uiPriority w:val="99"/>
    <w:rsid w:val="00EE61C3"/>
    <w:rPr>
      <w:rFonts w:ascii="Archivo" w:hAnsi="Archivo"/>
      <w:sz w:val="20"/>
    </w:rPr>
  </w:style>
  <w:style w:type="table" w:styleId="GridTable4-Accent1">
    <w:name w:val="Grid Table 4 Accent 1"/>
    <w:aliases w:val="Tennis Table"/>
    <w:basedOn w:val="TableNormal"/>
    <w:uiPriority w:val="49"/>
    <w:rsid w:val="004B3662"/>
    <w:rPr>
      <w:rFonts w:ascii="Archivo" w:hAnsi="Archivo"/>
    </w:rPr>
    <w:tblPr>
      <w:tblStyleRowBandSize w:val="1"/>
      <w:tblStyleColBandSize w:val="1"/>
      <w:tblBorders>
        <w:top w:val="single" w:sz="4" w:space="0" w:color="6CA7FF" w:themeColor="accent1" w:themeTint="99"/>
        <w:left w:val="single" w:sz="4" w:space="0" w:color="6CA7FF" w:themeColor="accent1" w:themeTint="99"/>
        <w:bottom w:val="single" w:sz="4" w:space="0" w:color="6CA7FF" w:themeColor="accent1" w:themeTint="99"/>
        <w:right w:val="single" w:sz="4" w:space="0" w:color="6CA7FF" w:themeColor="accent1" w:themeTint="99"/>
        <w:insideH w:val="single" w:sz="4" w:space="0" w:color="6CA7FF" w:themeColor="accent1" w:themeTint="99"/>
        <w:insideV w:val="single" w:sz="4" w:space="0" w:color="6CA7FF" w:themeColor="accent1" w:themeTint="99"/>
      </w:tblBorders>
      <w:tblCellMar>
        <w:top w:w="57" w:type="dxa"/>
        <w:bottom w:w="57" w:type="dxa"/>
      </w:tblCellMar>
    </w:tblPr>
    <w:tblStylePr w:type="firstRow">
      <w:rPr>
        <w:b/>
        <w:bCs/>
        <w:color w:val="FFFFFF" w:themeColor="background1"/>
      </w:rPr>
      <w:tblPr/>
      <w:tcPr>
        <w:tcBorders>
          <w:top w:val="single" w:sz="4" w:space="0" w:color="0A6DFF" w:themeColor="accent1"/>
          <w:left w:val="single" w:sz="4" w:space="0" w:color="0A6DFF" w:themeColor="accent1"/>
          <w:bottom w:val="single" w:sz="4" w:space="0" w:color="0A6DFF" w:themeColor="accent1"/>
          <w:right w:val="single" w:sz="4" w:space="0" w:color="0A6DFF" w:themeColor="accent1"/>
          <w:insideH w:val="nil"/>
          <w:insideV w:val="nil"/>
        </w:tcBorders>
        <w:shd w:val="clear" w:color="auto" w:fill="0A6DFF" w:themeFill="accent1"/>
      </w:tcPr>
    </w:tblStylePr>
    <w:tblStylePr w:type="lastRow">
      <w:rPr>
        <w:b/>
        <w:bCs/>
      </w:rPr>
      <w:tblPr/>
      <w:tcPr>
        <w:tcBorders>
          <w:top w:val="double" w:sz="4" w:space="0" w:color="0A6DFF" w:themeColor="accent1"/>
        </w:tcBorders>
      </w:tcPr>
    </w:tblStylePr>
    <w:tblStylePr w:type="firstCol">
      <w:rPr>
        <w:b/>
        <w:bCs/>
      </w:rPr>
    </w:tblStylePr>
    <w:tblStylePr w:type="lastCol">
      <w:rPr>
        <w:b/>
        <w:bCs/>
      </w:rPr>
    </w:tblStylePr>
    <w:tblStylePr w:type="band1Vert">
      <w:tblPr/>
      <w:tcPr>
        <w:shd w:val="clear" w:color="auto" w:fill="CEE1FF" w:themeFill="accent1" w:themeFillTint="33"/>
      </w:tcPr>
    </w:tblStylePr>
    <w:tblStylePr w:type="band1Horz">
      <w:tblPr/>
      <w:tcPr>
        <w:shd w:val="clear" w:color="auto" w:fill="CEE1FF" w:themeFill="accent1" w:themeFillTint="33"/>
      </w:tcPr>
    </w:tblStylePr>
  </w:style>
  <w:style w:type="paragraph" w:styleId="ListParagraph">
    <w:name w:val="List Paragraph"/>
    <w:basedOn w:val="Normal"/>
    <w:uiPriority w:val="34"/>
    <w:qFormat/>
    <w:rsid w:val="00F10268"/>
    <w:pPr>
      <w:ind w:left="720"/>
      <w:contextualSpacing/>
    </w:pPr>
    <w:rPr>
      <w:rFonts w:ascii="Myriad Pro" w:eastAsiaTheme="minorEastAsia" w:hAnsi="Myriad Pro" w:cs="Times New Roman"/>
      <w:color w:val="5F5F5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gallo/Library/CloudStorage/OneDrive-TennisAustralia/Documents/Rebrand/1.%20Updated%20Documents/TVIC_Portrait_White%20+%20No%20Cover.dotx" TargetMode="External"/></Relationships>
</file>

<file path=word/theme/theme1.xml><?xml version="1.0" encoding="utf-8"?>
<a:theme xmlns:a="http://schemas.openxmlformats.org/drawingml/2006/main" name="TA_TTC">
  <a:themeElements>
    <a:clrScheme name="Tennis Rebrand colours">
      <a:dk1>
        <a:srgbClr val="001F3C"/>
      </a:dk1>
      <a:lt1>
        <a:srgbClr val="FFFFFF"/>
      </a:lt1>
      <a:dk2>
        <a:srgbClr val="001F3C"/>
      </a:dk2>
      <a:lt2>
        <a:srgbClr val="AABBCD"/>
      </a:lt2>
      <a:accent1>
        <a:srgbClr val="0A6DFF"/>
      </a:accent1>
      <a:accent2>
        <a:srgbClr val="12E8FF"/>
      </a:accent2>
      <a:accent3>
        <a:srgbClr val="30D80C"/>
      </a:accent3>
      <a:accent4>
        <a:srgbClr val="FFCB2B"/>
      </a:accent4>
      <a:accent5>
        <a:srgbClr val="FF8000"/>
      </a:accent5>
      <a:accent6>
        <a:srgbClr val="FE005A"/>
      </a:accent6>
      <a:hlink>
        <a:srgbClr val="096DFF"/>
      </a:hlink>
      <a:folHlink>
        <a:srgbClr val="096D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A_TTC" id="{49C995D0-C6F5-2048-9FCB-09B4D72D6F6C}" vid="{AC41BB1E-C9B0-1543-A7E6-337EE90FCB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9ecc7f-e779-4406-87bd-d9d8929d0d92">
      <Terms xmlns="http://schemas.microsoft.com/office/infopath/2007/PartnerControls"/>
    </lcf76f155ced4ddcb4097134ff3c332f>
    <TaxCatchAll xmlns="6c9bd3e7-6493-4fbf-9447-95bad0e4d40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23598C6F3A7A439DA7DF811EF9E2CB" ma:contentTypeVersion="14" ma:contentTypeDescription="Create a new document." ma:contentTypeScope="" ma:versionID="be14e22f2ffea7068bd244d7a7c6dc12">
  <xsd:schema xmlns:xsd="http://www.w3.org/2001/XMLSchema" xmlns:xs="http://www.w3.org/2001/XMLSchema" xmlns:p="http://schemas.microsoft.com/office/2006/metadata/properties" xmlns:ns2="d09ecc7f-e779-4406-87bd-d9d8929d0d92" xmlns:ns3="6c9bd3e7-6493-4fbf-9447-95bad0e4d402" targetNamespace="http://schemas.microsoft.com/office/2006/metadata/properties" ma:root="true" ma:fieldsID="31e1430c0d057dee706433ae0bf1a773" ns2:_="" ns3:_="">
    <xsd:import namespace="d09ecc7f-e779-4406-87bd-d9d8929d0d92"/>
    <xsd:import namespace="6c9bd3e7-6493-4fbf-9447-95bad0e4d40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ecc7f-e779-4406-87bd-d9d8929d0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9bd3e7-6493-4fbf-9447-95bad0e4d40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c45dff01-7baa-49a1-87c7-60e61c40a54e}" ma:internalName="TaxCatchAll" ma:showField="CatchAllData" ma:web="6c9bd3e7-6493-4fbf-9447-95bad0e4d4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3A1EBF-D0DB-4240-BDC6-DF1A190CF5A1}">
  <ds:schemaRefs>
    <ds:schemaRef ds:uri="http://schemas.microsoft.com/office/2006/metadata/properties"/>
    <ds:schemaRef ds:uri="http://schemas.microsoft.com/office/infopath/2007/PartnerControls"/>
    <ds:schemaRef ds:uri="d09ecc7f-e779-4406-87bd-d9d8929d0d92"/>
    <ds:schemaRef ds:uri="6c9bd3e7-6493-4fbf-9447-95bad0e4d402"/>
  </ds:schemaRefs>
</ds:datastoreItem>
</file>

<file path=customXml/itemProps2.xml><?xml version="1.0" encoding="utf-8"?>
<ds:datastoreItem xmlns:ds="http://schemas.openxmlformats.org/officeDocument/2006/customXml" ds:itemID="{5EA28431-CB2B-4799-87DD-43961757D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ecc7f-e779-4406-87bd-d9d8929d0d92"/>
    <ds:schemaRef ds:uri="6c9bd3e7-6493-4fbf-9447-95bad0e4d4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37FF13-4489-4136-99D3-DB89B94E19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TVIC_Portrait_White + No Cover.dotx</Template>
  <TotalTime>19</TotalTime>
  <Pages>4</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4698</CharactersWithSpaces>
  <SharedDoc>false</SharedDoc>
  <HLinks>
    <vt:vector size="18" baseType="variant">
      <vt:variant>
        <vt:i4>1900598</vt:i4>
      </vt:variant>
      <vt:variant>
        <vt:i4>6</vt:i4>
      </vt:variant>
      <vt:variant>
        <vt:i4>0</vt:i4>
      </vt:variant>
      <vt:variant>
        <vt:i4>5</vt:i4>
      </vt:variant>
      <vt:variant>
        <vt:lpwstr>mailto:Lina.Dominguez@Tennis.com.au</vt:lpwstr>
      </vt:variant>
      <vt:variant>
        <vt:lpwstr/>
      </vt:variant>
      <vt:variant>
        <vt:i4>7995471</vt:i4>
      </vt:variant>
      <vt:variant>
        <vt:i4>3</vt:i4>
      </vt:variant>
      <vt:variant>
        <vt:i4>0</vt:i4>
      </vt:variant>
      <vt:variant>
        <vt:i4>5</vt:i4>
      </vt:variant>
      <vt:variant>
        <vt:lpwstr>mailto:mauro.cecchin@Tennis.com.au</vt:lpwstr>
      </vt:variant>
      <vt:variant>
        <vt:lpwstr/>
      </vt:variant>
      <vt:variant>
        <vt:i4>7995471</vt:i4>
      </vt:variant>
      <vt:variant>
        <vt:i4>0</vt:i4>
      </vt:variant>
      <vt:variant>
        <vt:i4>0</vt:i4>
      </vt:variant>
      <vt:variant>
        <vt:i4>5</vt:i4>
      </vt:variant>
      <vt:variant>
        <vt:lpwstr>mailto:mauro.cecchin@Tennis.com.au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Luca Gallo</cp:lastModifiedBy>
  <cp:revision>25</cp:revision>
  <dcterms:created xsi:type="dcterms:W3CDTF">2023-09-21T23:20:00Z</dcterms:created>
  <dcterms:modified xsi:type="dcterms:W3CDTF">2023-10-04T03:54:00Z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0x0101003023598C6F3A7A439DA7DF811EF9E2CB</vt:lpwstr>
  </property>
</Properties>
</file>