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45563" w14:textId="04BB1A02" w:rsidR="005D62D2" w:rsidRDefault="00A71A3D" w:rsidP="005D62D2">
      <w:pPr>
        <w:pStyle w:val="Heading2"/>
      </w:pPr>
      <w:bookmarkStart w:id="0" w:name="_Toc144807993"/>
      <w:r>
        <w:t>T</w:t>
      </w:r>
      <w:r w:rsidR="008A0532">
        <w:t>ennis nsw board of directors nomination form</w:t>
      </w:r>
      <w:r w:rsidR="00AA01A7">
        <w:t xml:space="preserve"> </w:t>
      </w:r>
      <w:r>
        <w:t>2025</w:t>
      </w:r>
    </w:p>
    <w:p w14:paraId="0BF01413" w14:textId="77777777" w:rsidR="005D62D2" w:rsidRPr="006C7B2B" w:rsidRDefault="005D62D2" w:rsidP="00AE1313">
      <w:pPr>
        <w:spacing w:before="120" w:after="120"/>
        <w:jc w:val="both"/>
        <w:rPr>
          <w:rFonts w:cs="Archivo"/>
        </w:rPr>
      </w:pPr>
    </w:p>
    <w:p w14:paraId="49A03168" w14:textId="77777777" w:rsidR="005D62D2" w:rsidRPr="006C7B2B" w:rsidRDefault="005D62D2" w:rsidP="00AE1313">
      <w:pPr>
        <w:spacing w:before="120" w:after="120"/>
        <w:jc w:val="both"/>
        <w:rPr>
          <w:rFonts w:cs="Archivo"/>
        </w:rPr>
      </w:pPr>
    </w:p>
    <w:p w14:paraId="05C9DF2D" w14:textId="56785AE7" w:rsidR="00920BCA" w:rsidRPr="006C7B2B" w:rsidRDefault="00C77019" w:rsidP="00AE1313">
      <w:pPr>
        <w:pStyle w:val="Subheading"/>
        <w:spacing w:before="120"/>
        <w:jc w:val="both"/>
        <w:rPr>
          <w:lang w:val="en-AU"/>
        </w:rPr>
      </w:pPr>
      <w:r w:rsidRPr="006C7B2B">
        <w:t>Nomination and Consent by Nominee</w:t>
      </w:r>
    </w:p>
    <w:bookmarkEnd w:id="0"/>
    <w:p w14:paraId="716B49B7" w14:textId="77777777" w:rsidR="009C1D09" w:rsidRPr="006C7B2B" w:rsidRDefault="009C1D09" w:rsidP="00AE1313">
      <w:pPr>
        <w:spacing w:before="120" w:after="120"/>
        <w:jc w:val="both"/>
        <w:rPr>
          <w:rFonts w:cs="Archivo"/>
        </w:rPr>
      </w:pPr>
      <w:r w:rsidRPr="006C7B2B">
        <w:rPr>
          <w:rFonts w:cs="Archivo"/>
        </w:rPr>
        <w:t xml:space="preserve">By submitting this form, I declare that I wish to nominate for the position of Elected Director on the Tennis NSW Board. I confirm that I am eligible for nomination in accordance with Section 201B of the </w:t>
      </w:r>
      <w:r w:rsidRPr="006C7B2B">
        <w:rPr>
          <w:rFonts w:cs="Archivo"/>
          <w:i/>
          <w:iCs/>
        </w:rPr>
        <w:t>Corporations Act</w:t>
      </w:r>
      <w:r w:rsidRPr="006C7B2B">
        <w:rPr>
          <w:rFonts w:cs="Archivo"/>
        </w:rPr>
        <w:t xml:space="preserve"> 2001 (</w:t>
      </w:r>
      <w:r w:rsidRPr="006C7B2B">
        <w:rPr>
          <w:rFonts w:cs="Archivo"/>
          <w:b/>
          <w:bCs/>
        </w:rPr>
        <w:t>Act</w:t>
      </w:r>
      <w:r w:rsidRPr="006C7B2B">
        <w:rPr>
          <w:rFonts w:cs="Archivo"/>
        </w:rPr>
        <w:t xml:space="preserve">) and I am aware that, if elected, ASIC will be notified of my election to this position under section 205B of the Act. </w:t>
      </w:r>
    </w:p>
    <w:p w14:paraId="3BF7D416" w14:textId="77777777" w:rsidR="009C1D09" w:rsidRPr="006C7B2B" w:rsidRDefault="009C1D09" w:rsidP="00AE1313">
      <w:pPr>
        <w:spacing w:before="120" w:after="120"/>
        <w:jc w:val="both"/>
        <w:rPr>
          <w:rFonts w:cs="Archivo"/>
        </w:rPr>
      </w:pPr>
      <w:r w:rsidRPr="006C7B2B">
        <w:rPr>
          <w:rFonts w:cs="Archivo"/>
        </w:rPr>
        <w:t>If elected, I consent to act as a Director of the Tennis NSW Board and undertake to fulfil all duties and obligations required of the position. I will provide a Working with Children Check and a National Police Check to Tennis NSW following my election. I understand that if I do not provide the requisite background checks within the time requested, I will be removed from my elected position.</w:t>
      </w:r>
    </w:p>
    <w:p w14:paraId="2D902B55" w14:textId="77777777" w:rsidR="009C1D09" w:rsidRPr="006C7B2B" w:rsidRDefault="009C1D09" w:rsidP="00AE1313">
      <w:pPr>
        <w:spacing w:before="120" w:after="120"/>
        <w:jc w:val="both"/>
        <w:rPr>
          <w:rFonts w:cs="Archivo"/>
        </w:rPr>
      </w:pPr>
      <w:r w:rsidRPr="006C7B2B">
        <w:rPr>
          <w:rFonts w:cs="Archivo"/>
        </w:rPr>
        <w:t xml:space="preserve">I also understand and acknowledge that all personal information I provide as part of the nomination process is handled in accordance with the Tennis Australia Privacy Policy, a copy of which can be </w:t>
      </w:r>
      <w:r w:rsidRPr="00906226">
        <w:rPr>
          <w:rFonts w:cs="Archivo"/>
        </w:rPr>
        <w:t xml:space="preserve">accessed </w:t>
      </w:r>
      <w:hyperlink r:id="rId11" w:history="1">
        <w:r w:rsidRPr="00906226">
          <w:rPr>
            <w:rStyle w:val="Hyperlink"/>
            <w:lang w:val="en-US"/>
          </w:rPr>
          <w:t>here</w:t>
        </w:r>
      </w:hyperlink>
      <w:r w:rsidRPr="00906226">
        <w:rPr>
          <w:rFonts w:cs="Archivo"/>
        </w:rPr>
        <w:t>.</w:t>
      </w:r>
    </w:p>
    <w:p w14:paraId="0EDB1F78" w14:textId="59E5FBA3" w:rsidR="009C1D09" w:rsidRDefault="009C1D09" w:rsidP="00AE1313">
      <w:pPr>
        <w:spacing w:before="120" w:after="120"/>
        <w:jc w:val="both"/>
        <w:rPr>
          <w:rFonts w:cs="Archivo"/>
        </w:rPr>
      </w:pPr>
      <w:r w:rsidRPr="006C7B2B">
        <w:rPr>
          <w:rFonts w:cs="Archivo"/>
        </w:rPr>
        <w:t>I acknowledge and agree that by submitting this nomination form I agree to be bound by the Tennis NSW Constitution, the</w:t>
      </w:r>
      <w:r w:rsidR="003C76F4">
        <w:rPr>
          <w:rFonts w:cs="Archivo"/>
        </w:rPr>
        <w:t xml:space="preserve"> Tennis NSW</w:t>
      </w:r>
      <w:r w:rsidRPr="006C7B2B">
        <w:rPr>
          <w:rFonts w:cs="Archivo"/>
        </w:rPr>
        <w:t xml:space="preserve"> Board Charter and other Tennis NSW and Tennis Australia policies including but not limited to the Tennis NSW Board Code of Conduct should I be elected as a </w:t>
      </w:r>
      <w:proofErr w:type="gramStart"/>
      <w:r w:rsidRPr="006C7B2B">
        <w:rPr>
          <w:rFonts w:cs="Archivo"/>
        </w:rPr>
        <w:t>Director</w:t>
      </w:r>
      <w:proofErr w:type="gramEnd"/>
      <w:r w:rsidRPr="006C7B2B">
        <w:rPr>
          <w:rFonts w:cs="Archivo"/>
        </w:rPr>
        <w:t xml:space="preserve">. I also agree that should I breach any of my obligations under these policies, that I will voluntarily resign from my position as a </w:t>
      </w:r>
      <w:proofErr w:type="gramStart"/>
      <w:r w:rsidRPr="006C7B2B">
        <w:rPr>
          <w:rFonts w:cs="Archivo"/>
        </w:rPr>
        <w:t>Director</w:t>
      </w:r>
      <w:proofErr w:type="gramEnd"/>
      <w:r w:rsidRPr="006C7B2B">
        <w:rPr>
          <w:rFonts w:cs="Archivo"/>
        </w:rPr>
        <w:t>.</w:t>
      </w:r>
    </w:p>
    <w:p w14:paraId="0F195329" w14:textId="77777777" w:rsidR="00740E96" w:rsidRPr="006C7B2B" w:rsidRDefault="00740E96" w:rsidP="00AE1313">
      <w:pPr>
        <w:spacing w:before="120" w:after="120"/>
        <w:jc w:val="both"/>
        <w:rPr>
          <w:rFonts w:cs="Archivo"/>
          <w:b/>
        </w:rPr>
      </w:pPr>
    </w:p>
    <w:p w14:paraId="1B3924EF" w14:textId="77777777" w:rsidR="009C1D09" w:rsidRPr="006C7B2B" w:rsidRDefault="009C1D09" w:rsidP="00AE1313">
      <w:pPr>
        <w:pStyle w:val="BodyText"/>
        <w:spacing w:before="120" w:line="276" w:lineRule="auto"/>
        <w:ind w:right="-306"/>
        <w:jc w:val="both"/>
        <w:rPr>
          <w:rFonts w:ascii="Archivo" w:hAnsi="Archivo" w:cs="Archivo"/>
          <w:sz w:val="20"/>
          <w:szCs w:val="20"/>
        </w:rPr>
      </w:pPr>
      <w:r w:rsidRPr="006C7B2B">
        <w:rPr>
          <w:rFonts w:ascii="Archivo" w:hAnsi="Archivo" w:cs="Archivo"/>
          <w:b/>
          <w:sz w:val="20"/>
          <w:szCs w:val="20"/>
        </w:rPr>
        <w:t>Please forward this completed Nomination Form to</w:t>
      </w:r>
      <w:r w:rsidRPr="006C7B2B">
        <w:rPr>
          <w:rFonts w:ascii="Archivo" w:hAnsi="Archivo" w:cs="Archivo"/>
          <w:sz w:val="20"/>
          <w:szCs w:val="20"/>
        </w:rPr>
        <w:t xml:space="preserve"> </w:t>
      </w:r>
      <w:hyperlink r:id="rId12" w:history="1">
        <w:r w:rsidRPr="006C7B2B">
          <w:rPr>
            <w:rStyle w:val="Hyperlink"/>
            <w:rFonts w:ascii="Archivo" w:eastAsiaTheme="majorEastAsia" w:hAnsi="Archivo" w:cs="Archivo"/>
            <w:sz w:val="20"/>
            <w:szCs w:val="20"/>
          </w:rPr>
          <w:t>secretary@tennisnsw.com.au</w:t>
        </w:r>
      </w:hyperlink>
    </w:p>
    <w:p w14:paraId="7A4AA82E" w14:textId="77777777" w:rsidR="009C1D09" w:rsidRPr="006C7B2B" w:rsidRDefault="009C1D09" w:rsidP="00AE1313">
      <w:pPr>
        <w:pStyle w:val="BodyText"/>
        <w:spacing w:before="120" w:line="276" w:lineRule="auto"/>
        <w:jc w:val="both"/>
        <w:rPr>
          <w:rFonts w:ascii="Archivo" w:hAnsi="Archivo" w:cs="Archivo"/>
          <w:sz w:val="20"/>
          <w:szCs w:val="20"/>
        </w:rPr>
      </w:pPr>
    </w:p>
    <w:p w14:paraId="1D22F83B" w14:textId="3BE8914C" w:rsidR="009C1D09" w:rsidRPr="006C7B2B" w:rsidRDefault="009C1D09" w:rsidP="00AE1313">
      <w:pPr>
        <w:pStyle w:val="BodyText"/>
        <w:spacing w:before="120" w:line="276" w:lineRule="auto"/>
        <w:ind w:right="-306"/>
        <w:jc w:val="both"/>
        <w:rPr>
          <w:rFonts w:ascii="Archivo" w:hAnsi="Archivo" w:cs="Archivo"/>
          <w:b/>
          <w:sz w:val="20"/>
          <w:szCs w:val="20"/>
        </w:rPr>
      </w:pPr>
      <w:r w:rsidRPr="006C7B2B">
        <w:rPr>
          <w:rFonts w:ascii="Archivo" w:hAnsi="Archivo" w:cs="Archivo"/>
          <w:b/>
          <w:sz w:val="20"/>
          <w:szCs w:val="20"/>
        </w:rPr>
        <w:t xml:space="preserve">Please submit nominations by no later than </w:t>
      </w:r>
      <w:r w:rsidR="00511248" w:rsidRPr="000A5FE7">
        <w:rPr>
          <w:rFonts w:ascii="Archivo" w:hAnsi="Archivo" w:cs="Archivo"/>
          <w:b/>
          <w:sz w:val="20"/>
          <w:szCs w:val="20"/>
        </w:rPr>
        <w:t>Sunday</w:t>
      </w:r>
      <w:r w:rsidRPr="000A5FE7">
        <w:rPr>
          <w:rFonts w:ascii="Archivo" w:hAnsi="Archivo" w:cs="Archivo"/>
          <w:b/>
          <w:sz w:val="20"/>
          <w:szCs w:val="20"/>
        </w:rPr>
        <w:t>, 2</w:t>
      </w:r>
      <w:r w:rsidR="00A71A3D">
        <w:rPr>
          <w:rFonts w:ascii="Archivo" w:hAnsi="Archivo" w:cs="Archivo"/>
          <w:b/>
          <w:sz w:val="20"/>
          <w:szCs w:val="20"/>
        </w:rPr>
        <w:t>1</w:t>
      </w:r>
      <w:r w:rsidRPr="000A5FE7">
        <w:rPr>
          <w:rFonts w:ascii="Archivo" w:hAnsi="Archivo" w:cs="Archivo"/>
          <w:b/>
          <w:sz w:val="20"/>
          <w:szCs w:val="20"/>
        </w:rPr>
        <w:t xml:space="preserve"> September </w:t>
      </w:r>
      <w:r w:rsidR="00A71A3D">
        <w:rPr>
          <w:rFonts w:ascii="Archivo" w:hAnsi="Archivo" w:cs="Archivo"/>
          <w:b/>
          <w:sz w:val="20"/>
          <w:szCs w:val="20"/>
        </w:rPr>
        <w:t>2025</w:t>
      </w:r>
      <w:r w:rsidRPr="000A5FE7">
        <w:rPr>
          <w:rFonts w:ascii="Archivo" w:hAnsi="Archivo" w:cs="Archivo"/>
          <w:b/>
          <w:sz w:val="20"/>
          <w:szCs w:val="20"/>
        </w:rPr>
        <w:t>.</w:t>
      </w:r>
    </w:p>
    <w:p w14:paraId="6199AB4D" w14:textId="77777777" w:rsidR="009C1D09" w:rsidRPr="006C7B2B" w:rsidRDefault="009C1D09" w:rsidP="00AE1313">
      <w:pPr>
        <w:spacing w:before="120" w:after="120"/>
        <w:jc w:val="both"/>
        <w:rPr>
          <w:rFonts w:cs="Archivo"/>
        </w:rPr>
      </w:pPr>
      <w:r w:rsidRPr="006C7B2B">
        <w:rPr>
          <w:rFonts w:cs="Archivo"/>
        </w:rPr>
        <w:tab/>
      </w:r>
    </w:p>
    <w:p w14:paraId="4C3BBB23" w14:textId="77777777" w:rsidR="00740E96" w:rsidRPr="006C7B2B" w:rsidRDefault="00740E96" w:rsidP="00AE1313">
      <w:pPr>
        <w:spacing w:before="120" w:after="120"/>
        <w:jc w:val="both"/>
        <w:rPr>
          <w:rFonts w:cs="Archivo"/>
        </w:rPr>
      </w:pPr>
    </w:p>
    <w:p w14:paraId="5F4D87D5" w14:textId="77777777" w:rsidR="009C1D09" w:rsidRPr="006C7B2B" w:rsidRDefault="009C1D09" w:rsidP="00AE1313">
      <w:pPr>
        <w:spacing w:before="120" w:after="120"/>
        <w:jc w:val="both"/>
        <w:rPr>
          <w:rFonts w:cs="Archivo"/>
          <w:sz w:val="22"/>
          <w:szCs w:val="22"/>
        </w:rPr>
      </w:pPr>
    </w:p>
    <w:p w14:paraId="483AA9D1" w14:textId="77777777" w:rsidR="00740E96" w:rsidRPr="006C7B2B" w:rsidRDefault="00740E96" w:rsidP="00AE1313">
      <w:pPr>
        <w:widowControl/>
        <w:spacing w:before="120" w:after="120"/>
        <w:jc w:val="both"/>
        <w:rPr>
          <w:rFonts w:cs="Archivo"/>
          <w:b/>
          <w:bCs/>
          <w:color w:val="0A6DFF" w:themeColor="accent1"/>
        </w:rPr>
      </w:pPr>
      <w:r w:rsidRPr="006C7B2B">
        <w:rPr>
          <w:rFonts w:cs="Archivo"/>
        </w:rPr>
        <w:br w:type="page"/>
      </w:r>
    </w:p>
    <w:p w14:paraId="3C60CE92" w14:textId="426217DF" w:rsidR="009C1D09" w:rsidRPr="006C7B2B" w:rsidRDefault="009C1D09" w:rsidP="006C7B2B">
      <w:pPr>
        <w:pStyle w:val="Subheading"/>
        <w:jc w:val="both"/>
      </w:pPr>
      <w:r w:rsidRPr="006C7B2B">
        <w:lastRenderedPageBreak/>
        <w:t>Contact Details of Nominee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1983"/>
        <w:gridCol w:w="1420"/>
        <w:gridCol w:w="1838"/>
      </w:tblGrid>
      <w:tr w:rsidR="00A672F4" w:rsidRPr="006C7B2B" w14:paraId="73C45A50" w14:textId="77777777" w:rsidTr="00A672F4">
        <w:trPr>
          <w:trHeight w:val="397"/>
        </w:trPr>
        <w:tc>
          <w:tcPr>
            <w:tcW w:w="2357" w:type="pct"/>
            <w:tcBorders>
              <w:top w:val="single" w:sz="4" w:space="0" w:color="auto"/>
              <w:left w:val="single" w:sz="4" w:space="0" w:color="auto"/>
              <w:bottom w:val="nil"/>
              <w:right w:val="single" w:sz="4" w:space="0" w:color="auto"/>
            </w:tcBorders>
          </w:tcPr>
          <w:p w14:paraId="1C56283C" w14:textId="3B8855D4" w:rsidR="009C1D09" w:rsidRPr="006C7B2B" w:rsidRDefault="009C1D09" w:rsidP="006C7B2B">
            <w:pPr>
              <w:spacing w:before="120" w:after="120"/>
              <w:jc w:val="both"/>
              <w:rPr>
                <w:rFonts w:cs="Archivo"/>
              </w:rPr>
            </w:pPr>
            <w:r w:rsidRPr="006C7B2B">
              <w:rPr>
                <w:rFonts w:cs="Archivo"/>
              </w:rPr>
              <w:t>First Name</w:t>
            </w:r>
          </w:p>
        </w:tc>
        <w:tc>
          <w:tcPr>
            <w:tcW w:w="2643" w:type="pct"/>
            <w:gridSpan w:val="3"/>
            <w:tcBorders>
              <w:top w:val="single" w:sz="4" w:space="0" w:color="auto"/>
              <w:left w:val="single" w:sz="4" w:space="0" w:color="auto"/>
              <w:bottom w:val="single" w:sz="4" w:space="0" w:color="auto"/>
              <w:right w:val="single" w:sz="4" w:space="0" w:color="auto"/>
            </w:tcBorders>
          </w:tcPr>
          <w:p w14:paraId="612C18E8" w14:textId="11779928" w:rsidR="009C1D09" w:rsidRPr="006C7B2B" w:rsidRDefault="009C1D09" w:rsidP="006C7B2B">
            <w:pPr>
              <w:spacing w:before="120" w:after="120"/>
              <w:jc w:val="both"/>
              <w:rPr>
                <w:rFonts w:cs="Archivo"/>
              </w:rPr>
            </w:pPr>
            <w:r w:rsidRPr="006C7B2B">
              <w:rPr>
                <w:rFonts w:cs="Archivo"/>
              </w:rPr>
              <w:t>Last Name</w:t>
            </w:r>
          </w:p>
        </w:tc>
      </w:tr>
      <w:tr w:rsidR="009C1D09" w:rsidRPr="006C7B2B" w14:paraId="248F6D4E" w14:textId="77777777" w:rsidTr="00AA01A7">
        <w:trPr>
          <w:trHeight w:val="397"/>
        </w:trPr>
        <w:tc>
          <w:tcPr>
            <w:tcW w:w="5000" w:type="pct"/>
            <w:gridSpan w:val="4"/>
            <w:tcBorders>
              <w:top w:val="single" w:sz="4" w:space="0" w:color="auto"/>
              <w:left w:val="single" w:sz="4" w:space="0" w:color="auto"/>
              <w:bottom w:val="nil"/>
              <w:right w:val="single" w:sz="4" w:space="0" w:color="auto"/>
            </w:tcBorders>
          </w:tcPr>
          <w:p w14:paraId="2A19383E" w14:textId="32035D8E" w:rsidR="009C1D09" w:rsidRPr="006C7B2B" w:rsidRDefault="009C1D09" w:rsidP="006C7B2B">
            <w:pPr>
              <w:spacing w:before="120" w:after="120"/>
              <w:jc w:val="both"/>
              <w:rPr>
                <w:rFonts w:cs="Archivo"/>
              </w:rPr>
            </w:pPr>
            <w:r w:rsidRPr="006C7B2B">
              <w:rPr>
                <w:rFonts w:cs="Archivo"/>
              </w:rPr>
              <w:t>Address</w:t>
            </w:r>
          </w:p>
        </w:tc>
      </w:tr>
      <w:tr w:rsidR="00A672F4" w:rsidRPr="006C7B2B" w14:paraId="6174BADA" w14:textId="77777777" w:rsidTr="00A672F4">
        <w:trPr>
          <w:trHeight w:val="397"/>
        </w:trPr>
        <w:tc>
          <w:tcPr>
            <w:tcW w:w="2357" w:type="pct"/>
            <w:tcBorders>
              <w:top w:val="single" w:sz="4" w:space="0" w:color="auto"/>
              <w:left w:val="single" w:sz="4" w:space="0" w:color="auto"/>
              <w:bottom w:val="single" w:sz="4" w:space="0" w:color="auto"/>
              <w:right w:val="single" w:sz="4" w:space="0" w:color="auto"/>
            </w:tcBorders>
          </w:tcPr>
          <w:p w14:paraId="7E67B6DE" w14:textId="3D57E6F3" w:rsidR="009C1D09" w:rsidRPr="006C7B2B" w:rsidRDefault="009C1D09" w:rsidP="006C7B2B">
            <w:pPr>
              <w:spacing w:before="120" w:after="120"/>
              <w:jc w:val="both"/>
              <w:rPr>
                <w:rFonts w:cs="Archivo"/>
              </w:rPr>
            </w:pPr>
            <w:r w:rsidRPr="006C7B2B">
              <w:rPr>
                <w:rFonts w:cs="Archivo"/>
              </w:rPr>
              <w:t>Phone</w:t>
            </w:r>
          </w:p>
        </w:tc>
        <w:tc>
          <w:tcPr>
            <w:tcW w:w="2643" w:type="pct"/>
            <w:gridSpan w:val="3"/>
            <w:tcBorders>
              <w:top w:val="single" w:sz="4" w:space="0" w:color="auto"/>
              <w:left w:val="single" w:sz="4" w:space="0" w:color="auto"/>
              <w:bottom w:val="single" w:sz="4" w:space="0" w:color="auto"/>
              <w:right w:val="single" w:sz="4" w:space="0" w:color="auto"/>
            </w:tcBorders>
          </w:tcPr>
          <w:p w14:paraId="72592887" w14:textId="209136F6" w:rsidR="009C1D09" w:rsidRPr="006C7B2B" w:rsidRDefault="009C1D09" w:rsidP="006C7B2B">
            <w:pPr>
              <w:spacing w:before="120" w:after="120"/>
              <w:jc w:val="both"/>
              <w:rPr>
                <w:rFonts w:cs="Archivo"/>
              </w:rPr>
            </w:pPr>
            <w:r w:rsidRPr="006C7B2B">
              <w:rPr>
                <w:rFonts w:cs="Archivo"/>
              </w:rPr>
              <w:t>Email</w:t>
            </w:r>
          </w:p>
        </w:tc>
      </w:tr>
      <w:tr w:rsidR="00A672F4" w:rsidRPr="006C7B2B" w14:paraId="67BB2A7E" w14:textId="77777777" w:rsidTr="00A672F4">
        <w:trPr>
          <w:trHeight w:val="397"/>
        </w:trPr>
        <w:tc>
          <w:tcPr>
            <w:tcW w:w="4073" w:type="pct"/>
            <w:gridSpan w:val="3"/>
            <w:tcBorders>
              <w:top w:val="single" w:sz="4" w:space="0" w:color="auto"/>
              <w:left w:val="single" w:sz="4" w:space="0" w:color="auto"/>
              <w:bottom w:val="single" w:sz="4" w:space="0" w:color="auto"/>
              <w:right w:val="single" w:sz="4" w:space="0" w:color="auto"/>
            </w:tcBorders>
          </w:tcPr>
          <w:p w14:paraId="1C20454C" w14:textId="241FED4F" w:rsidR="00A672F4" w:rsidRPr="00A672F4" w:rsidRDefault="00A672F4" w:rsidP="00A672F4">
            <w:pPr>
              <w:spacing w:before="120" w:after="120"/>
              <w:jc w:val="both"/>
              <w:rPr>
                <w:rFonts w:cs="Archivo"/>
              </w:rPr>
            </w:pPr>
            <w:r w:rsidRPr="00A672F4">
              <w:rPr>
                <w:rFonts w:cs="Archivo"/>
              </w:rPr>
              <w:t>I wish to nominate for the position of Elected Director Tennis NSW (please indicate the appropriate Classification*)</w:t>
            </w:r>
          </w:p>
          <w:p w14:paraId="7A477AAD" w14:textId="77777777" w:rsidR="00A672F4" w:rsidRDefault="00A672F4" w:rsidP="00A672F4">
            <w:pPr>
              <w:spacing w:before="120" w:after="120"/>
              <w:jc w:val="both"/>
              <w:rPr>
                <w:rFonts w:cs="Archivo"/>
                <w:i/>
                <w:iCs/>
              </w:rPr>
            </w:pPr>
            <w:r w:rsidRPr="00A672F4">
              <w:rPr>
                <w:rFonts w:cs="Archivo"/>
                <w:i/>
                <w:iCs/>
              </w:rPr>
              <w:t>* A nominee will be considered either a regional candidate or a metropolitan candidate based on the location of their ordinary place of residence at the time of nomination and in line with the metropolitan/regional split which corresponds to the Tennis NSW regional zone boundaries.</w:t>
            </w:r>
          </w:p>
          <w:p w14:paraId="08DFF219" w14:textId="77777777" w:rsidR="003B62CD" w:rsidRDefault="003B62CD" w:rsidP="00A672F4">
            <w:pPr>
              <w:spacing w:before="120" w:after="120"/>
              <w:jc w:val="both"/>
              <w:rPr>
                <w:rFonts w:cs="Archivo"/>
                <w:i/>
                <w:iCs/>
              </w:rPr>
            </w:pPr>
          </w:p>
          <w:p w14:paraId="3CF4FF9F" w14:textId="46C471EE" w:rsidR="003B62CD" w:rsidRPr="000E7142" w:rsidRDefault="003B62CD" w:rsidP="00A672F4">
            <w:pPr>
              <w:spacing w:before="120" w:after="120"/>
              <w:jc w:val="both"/>
              <w:rPr>
                <w:rFonts w:cs="Archivo"/>
                <w:b/>
                <w:bCs/>
                <w:u w:val="single"/>
              </w:rPr>
            </w:pPr>
            <w:r>
              <w:rPr>
                <w:rFonts w:cs="Archivo"/>
                <w:b/>
                <w:bCs/>
              </w:rPr>
              <w:t>Please note that for 2025</w:t>
            </w:r>
            <w:r w:rsidR="00CC1FD8">
              <w:rPr>
                <w:rFonts w:cs="Archivo"/>
                <w:b/>
                <w:bCs/>
              </w:rPr>
              <w:t xml:space="preserve">, </w:t>
            </w:r>
            <w:proofErr w:type="gramStart"/>
            <w:r w:rsidR="00CC1FD8">
              <w:rPr>
                <w:rFonts w:cs="Archivo"/>
                <w:b/>
                <w:bCs/>
              </w:rPr>
              <w:t>on the basis of</w:t>
            </w:r>
            <w:proofErr w:type="gramEnd"/>
            <w:r w:rsidR="00CC1FD8">
              <w:rPr>
                <w:rFonts w:cs="Archivo"/>
                <w:b/>
                <w:bCs/>
              </w:rPr>
              <w:t xml:space="preserve"> clause 13.3(e) of the Tennis NSW Constitution and the classifications of the remaining </w:t>
            </w:r>
            <w:r w:rsidR="000E7142">
              <w:rPr>
                <w:rFonts w:cs="Archivo"/>
                <w:b/>
                <w:bCs/>
              </w:rPr>
              <w:t xml:space="preserve">seven (7) Directors currently on the Tennis NSW Board, the two (2) vacancies </w:t>
            </w:r>
            <w:r w:rsidR="000E7142">
              <w:rPr>
                <w:rFonts w:cs="Archivo"/>
                <w:b/>
                <w:bCs/>
                <w:u w:val="single"/>
              </w:rPr>
              <w:t>must both be filled by regional classified candidates</w:t>
            </w:r>
            <w:r w:rsidR="000E7142" w:rsidRPr="000E7142">
              <w:rPr>
                <w:rFonts w:cs="Archivo"/>
                <w:b/>
                <w:bCs/>
              </w:rPr>
              <w:t>.</w:t>
            </w:r>
            <w:r w:rsidR="000E7142">
              <w:rPr>
                <w:rFonts w:cs="Archivo"/>
                <w:b/>
                <w:bCs/>
              </w:rPr>
              <w:t xml:space="preserve"> Accordingly, </w:t>
            </w:r>
            <w:r w:rsidR="004D5560">
              <w:rPr>
                <w:rFonts w:cs="Archivo"/>
                <w:b/>
                <w:bCs/>
              </w:rPr>
              <w:t>metropolitan classified candidates will be ineligible for election.</w:t>
            </w:r>
          </w:p>
        </w:tc>
        <w:tc>
          <w:tcPr>
            <w:tcW w:w="927" w:type="pct"/>
            <w:tcBorders>
              <w:top w:val="single" w:sz="4" w:space="0" w:color="auto"/>
              <w:left w:val="single" w:sz="4" w:space="0" w:color="auto"/>
              <w:bottom w:val="single" w:sz="4" w:space="0" w:color="auto"/>
              <w:right w:val="single" w:sz="4" w:space="0" w:color="auto"/>
            </w:tcBorders>
          </w:tcPr>
          <w:p w14:paraId="7A4D05CF" w14:textId="13341B27" w:rsidR="00A672F4" w:rsidRDefault="00000000" w:rsidP="006C7B2B">
            <w:pPr>
              <w:spacing w:before="120" w:after="120"/>
              <w:jc w:val="both"/>
              <w:rPr>
                <w:rFonts w:cs="Archivo"/>
              </w:rPr>
            </w:pPr>
            <w:sdt>
              <w:sdtPr>
                <w:rPr>
                  <w:rFonts w:cs="Archivo"/>
                </w:rPr>
                <w:id w:val="8418104"/>
                <w14:checkbox>
                  <w14:checked w14:val="0"/>
                  <w14:checkedState w14:val="2612" w14:font="MS Gothic"/>
                  <w14:uncheckedState w14:val="2610" w14:font="MS Gothic"/>
                </w14:checkbox>
              </w:sdtPr>
              <w:sdtContent>
                <w:r w:rsidR="00A672F4">
                  <w:rPr>
                    <w:rFonts w:ascii="MS Gothic" w:eastAsia="MS Gothic" w:hAnsi="MS Gothic" w:cs="Archivo" w:hint="eastAsia"/>
                  </w:rPr>
                  <w:t>☐</w:t>
                </w:r>
              </w:sdtContent>
            </w:sdt>
            <w:r w:rsidR="00A672F4" w:rsidRPr="00AE1313">
              <w:rPr>
                <w:rFonts w:cs="Archivo"/>
              </w:rPr>
              <w:t xml:space="preserve"> Metropolitan</w:t>
            </w:r>
          </w:p>
          <w:p w14:paraId="1DFF570C" w14:textId="4A7275D9" w:rsidR="00A672F4" w:rsidRPr="006C7B2B" w:rsidRDefault="00000000" w:rsidP="006C7B2B">
            <w:pPr>
              <w:spacing w:before="120" w:after="120"/>
              <w:jc w:val="both"/>
              <w:rPr>
                <w:rFonts w:cs="Archivo"/>
              </w:rPr>
            </w:pPr>
            <w:sdt>
              <w:sdtPr>
                <w:rPr>
                  <w:rFonts w:cs="Archivo"/>
                </w:rPr>
                <w:id w:val="1402642772"/>
                <w14:checkbox>
                  <w14:checked w14:val="0"/>
                  <w14:checkedState w14:val="2612" w14:font="MS Gothic"/>
                  <w14:uncheckedState w14:val="2610" w14:font="MS Gothic"/>
                </w14:checkbox>
              </w:sdtPr>
              <w:sdtContent>
                <w:r w:rsidR="00A672F4" w:rsidRPr="00AE1313">
                  <w:rPr>
                    <w:rFonts w:ascii="Segoe UI Symbol" w:eastAsia="MS Gothic" w:hAnsi="Segoe UI Symbol" w:cs="Segoe UI Symbol"/>
                  </w:rPr>
                  <w:t>☐</w:t>
                </w:r>
              </w:sdtContent>
            </w:sdt>
            <w:r w:rsidR="00A672F4" w:rsidRPr="00AE1313">
              <w:rPr>
                <w:rFonts w:cs="Archivo"/>
              </w:rPr>
              <w:t xml:space="preserve"> Regional</w:t>
            </w:r>
          </w:p>
        </w:tc>
      </w:tr>
      <w:tr w:rsidR="009C1D09" w:rsidRPr="006C7B2B" w14:paraId="37842502" w14:textId="77777777" w:rsidTr="00AA01A7">
        <w:trPr>
          <w:trHeight w:val="397"/>
        </w:trPr>
        <w:tc>
          <w:tcPr>
            <w:tcW w:w="3357" w:type="pct"/>
            <w:gridSpan w:val="2"/>
            <w:tcBorders>
              <w:top w:val="single" w:sz="4" w:space="0" w:color="auto"/>
              <w:left w:val="single" w:sz="4" w:space="0" w:color="auto"/>
              <w:bottom w:val="single" w:sz="4" w:space="0" w:color="auto"/>
              <w:right w:val="single" w:sz="4" w:space="0" w:color="auto"/>
            </w:tcBorders>
          </w:tcPr>
          <w:p w14:paraId="36DCE875" w14:textId="7DFA4590" w:rsidR="009C1D09" w:rsidRPr="006C7B2B" w:rsidRDefault="009C1D09" w:rsidP="006C7B2B">
            <w:pPr>
              <w:spacing w:before="240" w:after="240"/>
              <w:jc w:val="both"/>
              <w:rPr>
                <w:rFonts w:cs="Archivo"/>
              </w:rPr>
            </w:pPr>
            <w:r w:rsidRPr="006C7B2B">
              <w:rPr>
                <w:rFonts w:cs="Archivo"/>
              </w:rPr>
              <w:t>Signature</w:t>
            </w:r>
          </w:p>
        </w:tc>
        <w:tc>
          <w:tcPr>
            <w:tcW w:w="1643" w:type="pct"/>
            <w:gridSpan w:val="2"/>
            <w:tcBorders>
              <w:top w:val="single" w:sz="4" w:space="0" w:color="auto"/>
              <w:left w:val="single" w:sz="4" w:space="0" w:color="auto"/>
              <w:bottom w:val="single" w:sz="4" w:space="0" w:color="auto"/>
              <w:right w:val="single" w:sz="4" w:space="0" w:color="auto"/>
            </w:tcBorders>
            <w:hideMark/>
          </w:tcPr>
          <w:p w14:paraId="53CE9703" w14:textId="77777777" w:rsidR="009C1D09" w:rsidRPr="006C7B2B" w:rsidRDefault="009C1D09" w:rsidP="006C7B2B">
            <w:pPr>
              <w:spacing w:before="120" w:after="120"/>
              <w:jc w:val="both"/>
              <w:rPr>
                <w:rFonts w:cs="Archivo"/>
              </w:rPr>
            </w:pPr>
            <w:r w:rsidRPr="006C7B2B">
              <w:rPr>
                <w:rFonts w:cs="Archivo"/>
              </w:rPr>
              <w:t>Date</w:t>
            </w:r>
          </w:p>
        </w:tc>
      </w:tr>
    </w:tbl>
    <w:p w14:paraId="20EC86DE" w14:textId="77777777" w:rsidR="00740E96" w:rsidRPr="006C7B2B" w:rsidRDefault="00740E96" w:rsidP="006C7B2B">
      <w:pPr>
        <w:pStyle w:val="Subheading"/>
        <w:jc w:val="both"/>
      </w:pPr>
    </w:p>
    <w:p w14:paraId="638C8C2D" w14:textId="27D13BB6" w:rsidR="009C1D09" w:rsidRPr="006C7B2B" w:rsidRDefault="009C1D09" w:rsidP="006C7B2B">
      <w:pPr>
        <w:pStyle w:val="Subheading"/>
        <w:jc w:val="both"/>
      </w:pPr>
      <w:r w:rsidRPr="006C7B2B">
        <w:t>Nomination Support</w:t>
      </w:r>
    </w:p>
    <w:tbl>
      <w:tblPr>
        <w:tblStyle w:val="TableGrid"/>
        <w:tblW w:w="9918" w:type="dxa"/>
        <w:tblLook w:val="04A0" w:firstRow="1" w:lastRow="0" w:firstColumn="1" w:lastColumn="0" w:noHBand="0" w:noVBand="1"/>
      </w:tblPr>
      <w:tblGrid>
        <w:gridCol w:w="1590"/>
        <w:gridCol w:w="3071"/>
        <w:gridCol w:w="1997"/>
        <w:gridCol w:w="3260"/>
      </w:tblGrid>
      <w:tr w:rsidR="009C1D09" w:rsidRPr="006C7B2B" w14:paraId="55B68DED" w14:textId="77777777" w:rsidTr="00AA01A7">
        <w:tc>
          <w:tcPr>
            <w:tcW w:w="1590" w:type="dxa"/>
            <w:tcBorders>
              <w:top w:val="single" w:sz="4" w:space="0" w:color="auto"/>
              <w:left w:val="single" w:sz="4" w:space="0" w:color="auto"/>
              <w:bottom w:val="single" w:sz="4" w:space="0" w:color="auto"/>
              <w:right w:val="single" w:sz="4" w:space="0" w:color="auto"/>
            </w:tcBorders>
            <w:hideMark/>
          </w:tcPr>
          <w:p w14:paraId="3B7DBB57" w14:textId="77777777" w:rsidR="009C1D09" w:rsidRPr="006C7B2B" w:rsidRDefault="009C1D09" w:rsidP="006C7B2B">
            <w:pPr>
              <w:spacing w:before="120" w:after="120"/>
              <w:jc w:val="both"/>
              <w:rPr>
                <w:rFonts w:cs="Archivo"/>
              </w:rPr>
            </w:pPr>
            <w:r w:rsidRPr="006C7B2B">
              <w:rPr>
                <w:rFonts w:cs="Archivo"/>
              </w:rPr>
              <w:t>Proposed By</w:t>
            </w:r>
          </w:p>
        </w:tc>
        <w:tc>
          <w:tcPr>
            <w:tcW w:w="3071" w:type="dxa"/>
            <w:tcBorders>
              <w:top w:val="single" w:sz="4" w:space="0" w:color="auto"/>
              <w:left w:val="single" w:sz="4" w:space="0" w:color="auto"/>
              <w:bottom w:val="single" w:sz="4" w:space="0" w:color="auto"/>
              <w:right w:val="single" w:sz="4" w:space="0" w:color="auto"/>
            </w:tcBorders>
          </w:tcPr>
          <w:p w14:paraId="6188DA9C" w14:textId="77777777" w:rsidR="009C1D09" w:rsidRPr="006C7B2B" w:rsidRDefault="009C1D09" w:rsidP="006C7B2B">
            <w:pPr>
              <w:spacing w:before="120" w:after="120"/>
              <w:jc w:val="both"/>
              <w:rPr>
                <w:rFonts w:cs="Archivo"/>
              </w:rPr>
            </w:pPr>
          </w:p>
        </w:tc>
        <w:tc>
          <w:tcPr>
            <w:tcW w:w="1997" w:type="dxa"/>
            <w:tcBorders>
              <w:top w:val="single" w:sz="4" w:space="0" w:color="auto"/>
              <w:left w:val="single" w:sz="4" w:space="0" w:color="auto"/>
              <w:bottom w:val="single" w:sz="4" w:space="0" w:color="auto"/>
              <w:right w:val="single" w:sz="4" w:space="0" w:color="auto"/>
            </w:tcBorders>
            <w:hideMark/>
          </w:tcPr>
          <w:p w14:paraId="5A3782FD" w14:textId="77777777" w:rsidR="009C1D09" w:rsidRPr="006C7B2B" w:rsidRDefault="009C1D09" w:rsidP="006C7B2B">
            <w:pPr>
              <w:spacing w:before="120" w:after="120"/>
              <w:jc w:val="both"/>
              <w:rPr>
                <w:rFonts w:cs="Archivo"/>
              </w:rPr>
            </w:pPr>
            <w:r w:rsidRPr="006C7B2B">
              <w:rPr>
                <w:rFonts w:cs="Archivo"/>
              </w:rPr>
              <w:t>Seconded By</w:t>
            </w:r>
          </w:p>
        </w:tc>
        <w:tc>
          <w:tcPr>
            <w:tcW w:w="3260" w:type="dxa"/>
            <w:tcBorders>
              <w:top w:val="single" w:sz="4" w:space="0" w:color="auto"/>
              <w:left w:val="single" w:sz="4" w:space="0" w:color="auto"/>
              <w:bottom w:val="single" w:sz="4" w:space="0" w:color="auto"/>
              <w:right w:val="single" w:sz="4" w:space="0" w:color="auto"/>
            </w:tcBorders>
          </w:tcPr>
          <w:p w14:paraId="1EA90877" w14:textId="77777777" w:rsidR="009C1D09" w:rsidRPr="006C7B2B" w:rsidRDefault="009C1D09" w:rsidP="006C7B2B">
            <w:pPr>
              <w:spacing w:before="120" w:after="120"/>
              <w:jc w:val="both"/>
              <w:rPr>
                <w:rFonts w:cs="Archivo"/>
              </w:rPr>
            </w:pPr>
          </w:p>
        </w:tc>
      </w:tr>
      <w:tr w:rsidR="009C1D09" w:rsidRPr="006C7B2B" w14:paraId="54EFC18F" w14:textId="77777777" w:rsidTr="00AA01A7">
        <w:tc>
          <w:tcPr>
            <w:tcW w:w="1590" w:type="dxa"/>
            <w:tcBorders>
              <w:top w:val="single" w:sz="4" w:space="0" w:color="auto"/>
              <w:left w:val="single" w:sz="4" w:space="0" w:color="auto"/>
              <w:bottom w:val="single" w:sz="4" w:space="0" w:color="auto"/>
              <w:right w:val="single" w:sz="4" w:space="0" w:color="auto"/>
            </w:tcBorders>
            <w:hideMark/>
          </w:tcPr>
          <w:p w14:paraId="576FAEFD" w14:textId="77777777" w:rsidR="009C1D09" w:rsidRPr="006C7B2B" w:rsidRDefault="009C1D09" w:rsidP="006C7B2B">
            <w:pPr>
              <w:spacing w:before="120" w:after="120"/>
              <w:jc w:val="both"/>
              <w:rPr>
                <w:rFonts w:cs="Archivo"/>
              </w:rPr>
            </w:pPr>
            <w:r w:rsidRPr="006C7B2B">
              <w:rPr>
                <w:rFonts w:cs="Archivo"/>
              </w:rPr>
              <w:t>Member Organisation</w:t>
            </w:r>
          </w:p>
        </w:tc>
        <w:tc>
          <w:tcPr>
            <w:tcW w:w="3071" w:type="dxa"/>
            <w:tcBorders>
              <w:top w:val="single" w:sz="4" w:space="0" w:color="auto"/>
              <w:left w:val="single" w:sz="4" w:space="0" w:color="auto"/>
              <w:bottom w:val="single" w:sz="4" w:space="0" w:color="auto"/>
              <w:right w:val="single" w:sz="4" w:space="0" w:color="auto"/>
            </w:tcBorders>
          </w:tcPr>
          <w:p w14:paraId="723C0636" w14:textId="77777777" w:rsidR="009C1D09" w:rsidRPr="006C7B2B" w:rsidRDefault="009C1D09" w:rsidP="006C7B2B">
            <w:pPr>
              <w:spacing w:before="120" w:after="120"/>
              <w:jc w:val="both"/>
              <w:rPr>
                <w:rFonts w:cs="Archivo"/>
              </w:rPr>
            </w:pPr>
          </w:p>
        </w:tc>
        <w:tc>
          <w:tcPr>
            <w:tcW w:w="1997" w:type="dxa"/>
            <w:tcBorders>
              <w:top w:val="single" w:sz="4" w:space="0" w:color="auto"/>
              <w:left w:val="single" w:sz="4" w:space="0" w:color="auto"/>
              <w:bottom w:val="single" w:sz="4" w:space="0" w:color="auto"/>
              <w:right w:val="single" w:sz="4" w:space="0" w:color="auto"/>
            </w:tcBorders>
            <w:hideMark/>
          </w:tcPr>
          <w:p w14:paraId="03C73F88" w14:textId="77777777" w:rsidR="009C1D09" w:rsidRPr="006C7B2B" w:rsidRDefault="009C1D09" w:rsidP="006C7B2B">
            <w:pPr>
              <w:spacing w:before="120" w:after="120"/>
              <w:jc w:val="both"/>
              <w:rPr>
                <w:rFonts w:cs="Archivo"/>
              </w:rPr>
            </w:pPr>
            <w:r w:rsidRPr="006C7B2B">
              <w:rPr>
                <w:rFonts w:cs="Archivo"/>
              </w:rPr>
              <w:t>Member Organisation</w:t>
            </w:r>
          </w:p>
        </w:tc>
        <w:tc>
          <w:tcPr>
            <w:tcW w:w="3260" w:type="dxa"/>
            <w:tcBorders>
              <w:top w:val="single" w:sz="4" w:space="0" w:color="auto"/>
              <w:left w:val="single" w:sz="4" w:space="0" w:color="auto"/>
              <w:bottom w:val="single" w:sz="4" w:space="0" w:color="auto"/>
              <w:right w:val="single" w:sz="4" w:space="0" w:color="auto"/>
            </w:tcBorders>
          </w:tcPr>
          <w:p w14:paraId="6E6C89CF" w14:textId="77777777" w:rsidR="009C1D09" w:rsidRPr="006C7B2B" w:rsidRDefault="009C1D09" w:rsidP="006C7B2B">
            <w:pPr>
              <w:spacing w:before="120" w:after="120"/>
              <w:jc w:val="both"/>
              <w:rPr>
                <w:rFonts w:cs="Archivo"/>
              </w:rPr>
            </w:pPr>
          </w:p>
        </w:tc>
      </w:tr>
      <w:tr w:rsidR="009C1D09" w:rsidRPr="006C7B2B" w14:paraId="787DFAC4" w14:textId="77777777" w:rsidTr="00AA01A7">
        <w:trPr>
          <w:trHeight w:val="737"/>
        </w:trPr>
        <w:tc>
          <w:tcPr>
            <w:tcW w:w="1590" w:type="dxa"/>
            <w:tcBorders>
              <w:top w:val="single" w:sz="4" w:space="0" w:color="auto"/>
              <w:left w:val="single" w:sz="4" w:space="0" w:color="auto"/>
              <w:bottom w:val="single" w:sz="4" w:space="0" w:color="auto"/>
              <w:right w:val="single" w:sz="4" w:space="0" w:color="auto"/>
            </w:tcBorders>
            <w:hideMark/>
          </w:tcPr>
          <w:p w14:paraId="0CE1726E" w14:textId="77777777" w:rsidR="009C1D09" w:rsidRPr="006C7B2B" w:rsidRDefault="009C1D09" w:rsidP="006C7B2B">
            <w:pPr>
              <w:spacing w:before="120" w:after="120"/>
              <w:jc w:val="both"/>
              <w:rPr>
                <w:rFonts w:cs="Archivo"/>
              </w:rPr>
            </w:pPr>
            <w:r w:rsidRPr="006C7B2B">
              <w:rPr>
                <w:rFonts w:cs="Archivo"/>
              </w:rPr>
              <w:t>Signature</w:t>
            </w:r>
          </w:p>
        </w:tc>
        <w:tc>
          <w:tcPr>
            <w:tcW w:w="3071" w:type="dxa"/>
            <w:tcBorders>
              <w:top w:val="single" w:sz="4" w:space="0" w:color="auto"/>
              <w:left w:val="single" w:sz="4" w:space="0" w:color="auto"/>
              <w:bottom w:val="single" w:sz="4" w:space="0" w:color="auto"/>
              <w:right w:val="single" w:sz="4" w:space="0" w:color="auto"/>
            </w:tcBorders>
          </w:tcPr>
          <w:p w14:paraId="3FEF9385" w14:textId="77777777" w:rsidR="009C1D09" w:rsidRPr="006C7B2B" w:rsidRDefault="009C1D09" w:rsidP="006C7B2B">
            <w:pPr>
              <w:spacing w:before="120" w:after="120"/>
              <w:jc w:val="both"/>
              <w:rPr>
                <w:rFonts w:cs="Archivo"/>
              </w:rPr>
            </w:pPr>
          </w:p>
        </w:tc>
        <w:tc>
          <w:tcPr>
            <w:tcW w:w="1997" w:type="dxa"/>
            <w:tcBorders>
              <w:top w:val="single" w:sz="4" w:space="0" w:color="auto"/>
              <w:left w:val="single" w:sz="4" w:space="0" w:color="auto"/>
              <w:bottom w:val="single" w:sz="4" w:space="0" w:color="auto"/>
              <w:right w:val="single" w:sz="4" w:space="0" w:color="auto"/>
            </w:tcBorders>
            <w:hideMark/>
          </w:tcPr>
          <w:p w14:paraId="64FB1993" w14:textId="77777777" w:rsidR="009C1D09" w:rsidRPr="006C7B2B" w:rsidRDefault="009C1D09" w:rsidP="006C7B2B">
            <w:pPr>
              <w:spacing w:before="120" w:after="120"/>
              <w:jc w:val="both"/>
              <w:rPr>
                <w:rFonts w:cs="Archivo"/>
              </w:rPr>
            </w:pPr>
            <w:r w:rsidRPr="006C7B2B">
              <w:rPr>
                <w:rFonts w:cs="Archivo"/>
              </w:rPr>
              <w:t>Signature</w:t>
            </w:r>
          </w:p>
        </w:tc>
        <w:tc>
          <w:tcPr>
            <w:tcW w:w="3260" w:type="dxa"/>
            <w:tcBorders>
              <w:top w:val="single" w:sz="4" w:space="0" w:color="auto"/>
              <w:left w:val="single" w:sz="4" w:space="0" w:color="auto"/>
              <w:bottom w:val="single" w:sz="4" w:space="0" w:color="auto"/>
              <w:right w:val="single" w:sz="4" w:space="0" w:color="auto"/>
            </w:tcBorders>
          </w:tcPr>
          <w:p w14:paraId="10110874" w14:textId="77777777" w:rsidR="009C1D09" w:rsidRPr="006C7B2B" w:rsidRDefault="009C1D09" w:rsidP="006C7B2B">
            <w:pPr>
              <w:spacing w:before="120" w:after="120"/>
              <w:jc w:val="both"/>
              <w:rPr>
                <w:rFonts w:cs="Archivo"/>
              </w:rPr>
            </w:pPr>
          </w:p>
        </w:tc>
      </w:tr>
      <w:tr w:rsidR="009C1D09" w:rsidRPr="006C7B2B" w14:paraId="3075D9D6" w14:textId="77777777" w:rsidTr="00AA01A7">
        <w:tc>
          <w:tcPr>
            <w:tcW w:w="1590" w:type="dxa"/>
            <w:tcBorders>
              <w:top w:val="single" w:sz="4" w:space="0" w:color="auto"/>
              <w:left w:val="single" w:sz="4" w:space="0" w:color="auto"/>
              <w:bottom w:val="single" w:sz="4" w:space="0" w:color="auto"/>
              <w:right w:val="single" w:sz="4" w:space="0" w:color="auto"/>
            </w:tcBorders>
            <w:hideMark/>
          </w:tcPr>
          <w:p w14:paraId="140A2CFD" w14:textId="77777777" w:rsidR="009C1D09" w:rsidRPr="006C7B2B" w:rsidRDefault="009C1D09" w:rsidP="006C7B2B">
            <w:pPr>
              <w:spacing w:before="120" w:after="120"/>
              <w:jc w:val="both"/>
              <w:rPr>
                <w:rFonts w:cs="Archivo"/>
              </w:rPr>
            </w:pPr>
            <w:r w:rsidRPr="006C7B2B">
              <w:rPr>
                <w:rFonts w:cs="Archivo"/>
              </w:rPr>
              <w:t>Date</w:t>
            </w:r>
          </w:p>
        </w:tc>
        <w:tc>
          <w:tcPr>
            <w:tcW w:w="3071" w:type="dxa"/>
            <w:tcBorders>
              <w:top w:val="single" w:sz="4" w:space="0" w:color="auto"/>
              <w:left w:val="single" w:sz="4" w:space="0" w:color="auto"/>
              <w:bottom w:val="single" w:sz="4" w:space="0" w:color="auto"/>
              <w:right w:val="single" w:sz="4" w:space="0" w:color="auto"/>
            </w:tcBorders>
          </w:tcPr>
          <w:p w14:paraId="656C9C15" w14:textId="77777777" w:rsidR="009C1D09" w:rsidRPr="006C7B2B" w:rsidRDefault="009C1D09" w:rsidP="006C7B2B">
            <w:pPr>
              <w:spacing w:before="120" w:after="120"/>
              <w:jc w:val="both"/>
              <w:rPr>
                <w:rFonts w:cs="Archivo"/>
              </w:rPr>
            </w:pPr>
          </w:p>
        </w:tc>
        <w:tc>
          <w:tcPr>
            <w:tcW w:w="1997" w:type="dxa"/>
            <w:tcBorders>
              <w:top w:val="single" w:sz="4" w:space="0" w:color="auto"/>
              <w:left w:val="single" w:sz="4" w:space="0" w:color="auto"/>
              <w:bottom w:val="single" w:sz="4" w:space="0" w:color="auto"/>
              <w:right w:val="single" w:sz="4" w:space="0" w:color="auto"/>
            </w:tcBorders>
            <w:hideMark/>
          </w:tcPr>
          <w:p w14:paraId="12ACB7FC" w14:textId="77777777" w:rsidR="009C1D09" w:rsidRPr="006C7B2B" w:rsidRDefault="009C1D09" w:rsidP="006C7B2B">
            <w:pPr>
              <w:spacing w:before="120" w:after="120"/>
              <w:jc w:val="both"/>
              <w:rPr>
                <w:rFonts w:cs="Archivo"/>
              </w:rPr>
            </w:pPr>
            <w:r w:rsidRPr="006C7B2B">
              <w:rPr>
                <w:rFonts w:cs="Archivo"/>
              </w:rPr>
              <w:t>Date</w:t>
            </w:r>
          </w:p>
        </w:tc>
        <w:tc>
          <w:tcPr>
            <w:tcW w:w="3260" w:type="dxa"/>
            <w:tcBorders>
              <w:top w:val="single" w:sz="4" w:space="0" w:color="auto"/>
              <w:left w:val="single" w:sz="4" w:space="0" w:color="auto"/>
              <w:bottom w:val="single" w:sz="4" w:space="0" w:color="auto"/>
              <w:right w:val="single" w:sz="4" w:space="0" w:color="auto"/>
            </w:tcBorders>
          </w:tcPr>
          <w:p w14:paraId="071AF6AC" w14:textId="77777777" w:rsidR="009C1D09" w:rsidRPr="006C7B2B" w:rsidRDefault="009C1D09" w:rsidP="006C7B2B">
            <w:pPr>
              <w:spacing w:before="120" w:after="120"/>
              <w:jc w:val="both"/>
              <w:rPr>
                <w:rFonts w:cs="Archivo"/>
              </w:rPr>
            </w:pPr>
          </w:p>
        </w:tc>
      </w:tr>
    </w:tbl>
    <w:p w14:paraId="10D131E1" w14:textId="77777777" w:rsidR="00D24BC2" w:rsidRPr="00AE1313" w:rsidRDefault="00D24BC2" w:rsidP="00AE1313">
      <w:pPr>
        <w:spacing w:before="120" w:after="120"/>
        <w:jc w:val="both"/>
        <w:rPr>
          <w:rFonts w:cs="Archivo"/>
        </w:rPr>
      </w:pPr>
    </w:p>
    <w:p w14:paraId="04260681" w14:textId="77777777" w:rsidR="006C42EE" w:rsidRDefault="006C42EE" w:rsidP="00AE1313">
      <w:pPr>
        <w:pStyle w:val="Subheading"/>
        <w:spacing w:before="120"/>
        <w:jc w:val="both"/>
      </w:pPr>
    </w:p>
    <w:p w14:paraId="063DED62" w14:textId="77777777" w:rsidR="006C42EE" w:rsidRDefault="006C42EE" w:rsidP="00AE1313">
      <w:pPr>
        <w:pStyle w:val="Subheading"/>
        <w:spacing w:before="120"/>
        <w:jc w:val="both"/>
      </w:pPr>
    </w:p>
    <w:p w14:paraId="76E815F3" w14:textId="77777777" w:rsidR="006C42EE" w:rsidRDefault="006C42EE" w:rsidP="00AE1313">
      <w:pPr>
        <w:pStyle w:val="Subheading"/>
        <w:spacing w:before="120"/>
        <w:jc w:val="both"/>
      </w:pPr>
    </w:p>
    <w:p w14:paraId="319C3304" w14:textId="77777777" w:rsidR="006C42EE" w:rsidRDefault="006C42EE" w:rsidP="00AE1313">
      <w:pPr>
        <w:pStyle w:val="Subheading"/>
        <w:spacing w:before="120"/>
        <w:jc w:val="both"/>
      </w:pPr>
    </w:p>
    <w:p w14:paraId="3F860A5C" w14:textId="77777777" w:rsidR="006C42EE" w:rsidRDefault="006C42EE" w:rsidP="00AE1313">
      <w:pPr>
        <w:pStyle w:val="Subheading"/>
        <w:spacing w:before="120"/>
        <w:jc w:val="both"/>
      </w:pPr>
    </w:p>
    <w:p w14:paraId="329BD844" w14:textId="77777777" w:rsidR="006C42EE" w:rsidRDefault="006C42EE" w:rsidP="00AE1313">
      <w:pPr>
        <w:pStyle w:val="Subheading"/>
        <w:spacing w:before="120"/>
        <w:jc w:val="both"/>
      </w:pPr>
    </w:p>
    <w:p w14:paraId="4CFCAC45" w14:textId="77777777" w:rsidR="006C42EE" w:rsidRDefault="006C42EE" w:rsidP="00AE1313">
      <w:pPr>
        <w:pStyle w:val="Subheading"/>
        <w:spacing w:before="120"/>
        <w:jc w:val="both"/>
      </w:pPr>
    </w:p>
    <w:p w14:paraId="32EA8B2C" w14:textId="77777777" w:rsidR="006C42EE" w:rsidRDefault="006C42EE" w:rsidP="00AE1313">
      <w:pPr>
        <w:pStyle w:val="Subheading"/>
        <w:spacing w:before="120"/>
        <w:jc w:val="both"/>
      </w:pPr>
    </w:p>
    <w:p w14:paraId="1636124B" w14:textId="2BD361F4" w:rsidR="009C1D09" w:rsidRPr="00AE1313" w:rsidRDefault="009C1D09" w:rsidP="00AE1313">
      <w:pPr>
        <w:pStyle w:val="Subheading"/>
        <w:spacing w:before="120"/>
        <w:jc w:val="both"/>
      </w:pPr>
      <w:r w:rsidRPr="00AE1313">
        <w:lastRenderedPageBreak/>
        <w:t>Nominee Experience/Qualifications</w:t>
      </w:r>
    </w:p>
    <w:p w14:paraId="3368787A" w14:textId="77777777" w:rsidR="009C1D09" w:rsidRPr="00AE1313" w:rsidRDefault="009C1D09" w:rsidP="00AE1313">
      <w:pPr>
        <w:pStyle w:val="ListParagraph"/>
        <w:numPr>
          <w:ilvl w:val="0"/>
          <w:numId w:val="24"/>
        </w:numPr>
        <w:spacing w:before="120" w:after="120"/>
        <w:ind w:left="426" w:hanging="426"/>
        <w:contextualSpacing w:val="0"/>
        <w:jc w:val="both"/>
        <w:rPr>
          <w:rFonts w:cs="Archivo"/>
        </w:rPr>
      </w:pPr>
      <w:r w:rsidRPr="00AE1313">
        <w:rPr>
          <w:rFonts w:cs="Archivo"/>
        </w:rPr>
        <w:t>Please provide details of work-related experience, governance experience or other experience addressing the skill sets relevant to the role of a Director of Tennis NSW, including but not limited to the following:</w:t>
      </w:r>
    </w:p>
    <w:p w14:paraId="49E2A0C2" w14:textId="77777777" w:rsidR="009C1D09" w:rsidRPr="00AE1313" w:rsidRDefault="009C1D09" w:rsidP="00AE1313">
      <w:pPr>
        <w:pStyle w:val="ListParagraph"/>
        <w:numPr>
          <w:ilvl w:val="0"/>
          <w:numId w:val="23"/>
        </w:numPr>
        <w:spacing w:before="120" w:after="120"/>
        <w:ind w:left="851"/>
        <w:contextualSpacing w:val="0"/>
        <w:jc w:val="both"/>
        <w:rPr>
          <w:rFonts w:cs="Archivo"/>
        </w:rPr>
      </w:pPr>
      <w:r w:rsidRPr="00AE1313">
        <w:rPr>
          <w:rFonts w:cs="Archivo"/>
        </w:rPr>
        <w:t>to be financially literate (comfortable with profit and loss statements, balance sheets, and cash flow statements, at a minimum); and</w:t>
      </w:r>
    </w:p>
    <w:p w14:paraId="163E1469" w14:textId="77777777" w:rsidR="009C1D09" w:rsidRPr="00AE1313" w:rsidRDefault="009C1D09" w:rsidP="00AE1313">
      <w:pPr>
        <w:pStyle w:val="ListParagraph"/>
        <w:numPr>
          <w:ilvl w:val="0"/>
          <w:numId w:val="23"/>
        </w:numPr>
        <w:spacing w:before="120" w:after="120"/>
        <w:ind w:left="851"/>
        <w:contextualSpacing w:val="0"/>
        <w:jc w:val="both"/>
        <w:rPr>
          <w:rFonts w:cs="Archivo"/>
        </w:rPr>
      </w:pPr>
      <w:r w:rsidRPr="00AE1313">
        <w:rPr>
          <w:rFonts w:cs="Archivo"/>
        </w:rPr>
        <w:t>to understand and accept directors’ duties and governance basics (confidentiality, conflict of interest, due diligence, boardroom etiquette, separation of board vs management responsibilities, etc.) This can come from other relevant Board experience or through education, such as the Australian Institute of Company Directors’ courses.</w:t>
      </w:r>
    </w:p>
    <w:p w14:paraId="66A1C321" w14:textId="77777777" w:rsidR="009C1D09" w:rsidRPr="00AE1313" w:rsidRDefault="009C1D09" w:rsidP="00AE1313">
      <w:pPr>
        <w:tabs>
          <w:tab w:val="left" w:pos="1432"/>
        </w:tabs>
        <w:spacing w:before="120" w:after="120"/>
        <w:jc w:val="both"/>
        <w:rPr>
          <w:rFonts w:eastAsiaTheme="minorEastAsia" w:cs="Archivo"/>
          <w:color w:val="00365C"/>
        </w:rPr>
      </w:pPr>
    </w:p>
    <w:p w14:paraId="66C7B1A9" w14:textId="77777777" w:rsidR="009C1D09" w:rsidRPr="00AE1313" w:rsidRDefault="009C1D09" w:rsidP="00AE1313">
      <w:pPr>
        <w:tabs>
          <w:tab w:val="left" w:pos="1432"/>
        </w:tabs>
        <w:spacing w:before="120" w:after="120"/>
        <w:jc w:val="both"/>
        <w:rPr>
          <w:rFonts w:eastAsiaTheme="minorEastAsia" w:cs="Archivo"/>
          <w:color w:val="00365C"/>
        </w:rPr>
      </w:pPr>
    </w:p>
    <w:p w14:paraId="56F28DAD" w14:textId="77777777" w:rsidR="00396CB0" w:rsidRPr="00AE1313" w:rsidRDefault="00396CB0" w:rsidP="00AE1313">
      <w:pPr>
        <w:tabs>
          <w:tab w:val="left" w:pos="1432"/>
        </w:tabs>
        <w:spacing w:before="120" w:after="120"/>
        <w:jc w:val="both"/>
        <w:rPr>
          <w:rFonts w:eastAsiaTheme="minorEastAsia" w:cs="Archivo"/>
          <w:color w:val="00365C"/>
        </w:rPr>
      </w:pPr>
    </w:p>
    <w:p w14:paraId="566BCFAD" w14:textId="77777777" w:rsidR="009C1D09" w:rsidRPr="00AE1313" w:rsidRDefault="009C1D09" w:rsidP="00AE1313">
      <w:pPr>
        <w:tabs>
          <w:tab w:val="left" w:pos="1432"/>
        </w:tabs>
        <w:spacing w:before="120" w:after="120"/>
        <w:jc w:val="both"/>
        <w:rPr>
          <w:rFonts w:eastAsiaTheme="minorEastAsia" w:cs="Archivo"/>
          <w:color w:val="00365C"/>
        </w:rPr>
      </w:pPr>
    </w:p>
    <w:p w14:paraId="1EF122C0" w14:textId="77777777" w:rsidR="009C1D09" w:rsidRDefault="009C1D09" w:rsidP="00AE1313">
      <w:pPr>
        <w:tabs>
          <w:tab w:val="left" w:pos="1432"/>
        </w:tabs>
        <w:spacing w:before="120" w:after="120"/>
        <w:jc w:val="both"/>
        <w:rPr>
          <w:rFonts w:eastAsiaTheme="minorEastAsia" w:cs="Archivo"/>
          <w:color w:val="00365C"/>
        </w:rPr>
      </w:pPr>
    </w:p>
    <w:p w14:paraId="611F2BDA" w14:textId="77777777" w:rsidR="006C42EE" w:rsidRDefault="006C42EE" w:rsidP="00AE1313">
      <w:pPr>
        <w:tabs>
          <w:tab w:val="left" w:pos="1432"/>
        </w:tabs>
        <w:spacing w:before="120" w:after="120"/>
        <w:jc w:val="both"/>
        <w:rPr>
          <w:rFonts w:eastAsiaTheme="minorEastAsia" w:cs="Archivo"/>
          <w:color w:val="00365C"/>
        </w:rPr>
      </w:pPr>
    </w:p>
    <w:p w14:paraId="16ACB203" w14:textId="77777777" w:rsidR="006C42EE" w:rsidRDefault="006C42EE" w:rsidP="00AE1313">
      <w:pPr>
        <w:tabs>
          <w:tab w:val="left" w:pos="1432"/>
        </w:tabs>
        <w:spacing w:before="120" w:after="120"/>
        <w:jc w:val="both"/>
        <w:rPr>
          <w:rFonts w:eastAsiaTheme="minorEastAsia" w:cs="Archivo"/>
          <w:color w:val="00365C"/>
        </w:rPr>
      </w:pPr>
    </w:p>
    <w:p w14:paraId="7EF94C0D" w14:textId="77777777" w:rsidR="006C42EE" w:rsidRPr="00AE1313" w:rsidRDefault="006C42EE" w:rsidP="00AE1313">
      <w:pPr>
        <w:tabs>
          <w:tab w:val="left" w:pos="1432"/>
        </w:tabs>
        <w:spacing w:before="120" w:after="120"/>
        <w:jc w:val="both"/>
        <w:rPr>
          <w:rFonts w:eastAsiaTheme="minorEastAsia" w:cs="Archivo"/>
          <w:color w:val="00365C"/>
        </w:rPr>
      </w:pPr>
    </w:p>
    <w:p w14:paraId="54788FE5" w14:textId="77777777" w:rsidR="009C1D09" w:rsidRPr="00AE1313" w:rsidRDefault="009C1D09" w:rsidP="00AE1313">
      <w:pPr>
        <w:pStyle w:val="ListParagraph"/>
        <w:numPr>
          <w:ilvl w:val="0"/>
          <w:numId w:val="24"/>
        </w:numPr>
        <w:spacing w:before="120" w:after="120"/>
        <w:ind w:left="426" w:hanging="426"/>
        <w:contextualSpacing w:val="0"/>
        <w:jc w:val="both"/>
        <w:rPr>
          <w:rFonts w:cs="Archivo"/>
        </w:rPr>
      </w:pPr>
      <w:r w:rsidRPr="00AE1313">
        <w:rPr>
          <w:rFonts w:cs="Archivo"/>
        </w:rPr>
        <w:t xml:space="preserve">Please provide a list of your academic qualifications </w:t>
      </w:r>
    </w:p>
    <w:p w14:paraId="30351CFC" w14:textId="77777777" w:rsidR="009C1D09" w:rsidRPr="00AE1313" w:rsidRDefault="009C1D09" w:rsidP="00AE1313">
      <w:pPr>
        <w:tabs>
          <w:tab w:val="left" w:pos="1432"/>
        </w:tabs>
        <w:spacing w:before="120" w:after="120"/>
        <w:jc w:val="both"/>
        <w:rPr>
          <w:rFonts w:eastAsiaTheme="minorEastAsia" w:cs="Archivo"/>
          <w:color w:val="00365C"/>
        </w:rPr>
      </w:pPr>
    </w:p>
    <w:p w14:paraId="00A5AC65" w14:textId="77777777" w:rsidR="009C1D09" w:rsidRPr="00AE1313" w:rsidRDefault="009C1D09" w:rsidP="00AE1313">
      <w:pPr>
        <w:tabs>
          <w:tab w:val="left" w:pos="1432"/>
        </w:tabs>
        <w:spacing w:before="120" w:after="120"/>
        <w:jc w:val="both"/>
        <w:rPr>
          <w:rFonts w:eastAsiaTheme="minorEastAsia" w:cs="Archivo"/>
          <w:color w:val="00365C"/>
        </w:rPr>
      </w:pPr>
    </w:p>
    <w:p w14:paraId="6ED33EAF" w14:textId="77777777" w:rsidR="009C1D09" w:rsidRPr="00AE1313" w:rsidRDefault="009C1D09" w:rsidP="00AE1313">
      <w:pPr>
        <w:tabs>
          <w:tab w:val="left" w:pos="1432"/>
        </w:tabs>
        <w:spacing w:before="120" w:after="120"/>
        <w:jc w:val="both"/>
        <w:rPr>
          <w:rFonts w:eastAsiaTheme="minorEastAsia" w:cs="Archivo"/>
          <w:color w:val="00365C"/>
        </w:rPr>
      </w:pPr>
    </w:p>
    <w:p w14:paraId="3918AEEB" w14:textId="77777777" w:rsidR="009C1D09" w:rsidRPr="00AE1313" w:rsidRDefault="009C1D09" w:rsidP="00AE1313">
      <w:pPr>
        <w:tabs>
          <w:tab w:val="left" w:pos="1432"/>
        </w:tabs>
        <w:spacing w:before="120" w:after="120"/>
        <w:jc w:val="both"/>
        <w:rPr>
          <w:rFonts w:eastAsiaTheme="minorEastAsia" w:cs="Archivo"/>
          <w:color w:val="00365C"/>
        </w:rPr>
      </w:pPr>
    </w:p>
    <w:p w14:paraId="02FB4F9B" w14:textId="77777777" w:rsidR="009C1D09" w:rsidRPr="00AE1313" w:rsidRDefault="009C1D09" w:rsidP="00AE1313">
      <w:pPr>
        <w:tabs>
          <w:tab w:val="left" w:pos="1432"/>
        </w:tabs>
        <w:spacing w:before="120" w:after="120"/>
        <w:jc w:val="both"/>
        <w:rPr>
          <w:rFonts w:eastAsiaTheme="minorEastAsia" w:cs="Archivo"/>
          <w:color w:val="00365C"/>
        </w:rPr>
      </w:pPr>
    </w:p>
    <w:p w14:paraId="7E29A5CD" w14:textId="77777777" w:rsidR="009C1D09" w:rsidRPr="00AE1313" w:rsidRDefault="009C1D09" w:rsidP="00AE1313">
      <w:pPr>
        <w:tabs>
          <w:tab w:val="left" w:pos="1432"/>
        </w:tabs>
        <w:spacing w:before="120" w:after="120"/>
        <w:jc w:val="both"/>
        <w:rPr>
          <w:rFonts w:eastAsiaTheme="minorEastAsia" w:cs="Archivo"/>
          <w:color w:val="00365C"/>
        </w:rPr>
      </w:pPr>
    </w:p>
    <w:p w14:paraId="1ECAA808" w14:textId="77777777" w:rsidR="009C1D09" w:rsidRPr="00AE1313" w:rsidRDefault="009C1D09" w:rsidP="00AE1313">
      <w:pPr>
        <w:tabs>
          <w:tab w:val="left" w:pos="1432"/>
        </w:tabs>
        <w:spacing w:before="120" w:after="120"/>
        <w:jc w:val="both"/>
        <w:rPr>
          <w:rFonts w:eastAsiaTheme="minorEastAsia" w:cs="Archivo"/>
          <w:color w:val="00365C"/>
        </w:rPr>
      </w:pPr>
    </w:p>
    <w:p w14:paraId="5F9CFD5E" w14:textId="77777777" w:rsidR="009C1D09" w:rsidRPr="00AE1313" w:rsidRDefault="009C1D09" w:rsidP="00AE1313">
      <w:pPr>
        <w:tabs>
          <w:tab w:val="left" w:pos="1432"/>
        </w:tabs>
        <w:spacing w:before="120" w:after="120"/>
        <w:jc w:val="both"/>
        <w:rPr>
          <w:rFonts w:eastAsiaTheme="minorEastAsia" w:cs="Archivo"/>
          <w:color w:val="00365C"/>
        </w:rPr>
      </w:pPr>
    </w:p>
    <w:p w14:paraId="302ACBF4" w14:textId="41526449" w:rsidR="009C1D09" w:rsidRPr="00F678DC" w:rsidRDefault="009C1D09" w:rsidP="00AE1313">
      <w:pPr>
        <w:pStyle w:val="ListParagraph"/>
        <w:numPr>
          <w:ilvl w:val="0"/>
          <w:numId w:val="24"/>
        </w:numPr>
        <w:spacing w:before="120" w:after="120"/>
        <w:ind w:left="426" w:hanging="426"/>
        <w:contextualSpacing w:val="0"/>
        <w:jc w:val="both"/>
        <w:rPr>
          <w:rFonts w:cs="Archivo"/>
          <w:u w:val="single"/>
        </w:rPr>
      </w:pPr>
      <w:r w:rsidRPr="00AE1313">
        <w:rPr>
          <w:rFonts w:cs="Archivo"/>
        </w:rPr>
        <w:t>Please provide details of your relevant experience</w:t>
      </w:r>
      <w:r w:rsidR="00385253">
        <w:rPr>
          <w:rFonts w:cs="Archivo"/>
        </w:rPr>
        <w:t>, skills or expertise relating</w:t>
      </w:r>
      <w:r w:rsidRPr="00AE1313">
        <w:rPr>
          <w:rFonts w:cs="Archivo"/>
        </w:rPr>
        <w:t xml:space="preserve"> to the below </w:t>
      </w:r>
      <w:r w:rsidR="00385253">
        <w:rPr>
          <w:rFonts w:cs="Archivo"/>
        </w:rPr>
        <w:t>areas</w:t>
      </w:r>
      <w:r w:rsidRPr="00AE1313">
        <w:rPr>
          <w:rFonts w:cs="Archivo"/>
        </w:rPr>
        <w:t xml:space="preserve"> as identified. </w:t>
      </w:r>
      <w:r w:rsidRPr="00F678DC">
        <w:rPr>
          <w:rFonts w:cs="Archivo"/>
          <w:u w:val="single"/>
        </w:rPr>
        <w:t>Please note that it is not expected that each candidate will have relevant experience</w:t>
      </w:r>
      <w:r w:rsidR="00385253" w:rsidRPr="00F678DC">
        <w:rPr>
          <w:rFonts w:cs="Archivo"/>
          <w:u w:val="single"/>
        </w:rPr>
        <w:t>, skills or expertise</w:t>
      </w:r>
      <w:r w:rsidRPr="00F678DC">
        <w:rPr>
          <w:rFonts w:cs="Archivo"/>
          <w:u w:val="single"/>
        </w:rPr>
        <w:t xml:space="preserve"> in every area listed below. Please only complete those sections where you have relevant qualifications/experience:</w:t>
      </w:r>
    </w:p>
    <w:p w14:paraId="1934E319" w14:textId="607B0B88" w:rsidR="009C1D09" w:rsidRPr="00AE1313" w:rsidRDefault="001C732D" w:rsidP="00AE1313">
      <w:pPr>
        <w:spacing w:before="120" w:after="120"/>
        <w:ind w:left="426"/>
        <w:jc w:val="both"/>
        <w:rPr>
          <w:rFonts w:cs="Archivo"/>
        </w:rPr>
      </w:pPr>
      <w:r w:rsidRPr="001C732D">
        <w:rPr>
          <w:rFonts w:cs="Archivo"/>
          <w:i/>
          <w:iCs/>
        </w:rPr>
        <w:t>Qualification and/or experience in legal practice with emphasis on the sports industry, not-for-profit associations, employment law and/or health &amp; safety legislation</w:t>
      </w:r>
      <w:r w:rsidR="00B90A2E">
        <w:rPr>
          <w:rFonts w:cs="Archivo"/>
          <w:i/>
          <w:iCs/>
        </w:rPr>
        <w:t>:</w:t>
      </w:r>
    </w:p>
    <w:p w14:paraId="1CF8EE95" w14:textId="77777777" w:rsidR="009C1D09" w:rsidRPr="00AE1313" w:rsidRDefault="009C1D09" w:rsidP="00AE1313">
      <w:pPr>
        <w:spacing w:before="120" w:after="120"/>
        <w:ind w:left="426"/>
        <w:jc w:val="both"/>
        <w:rPr>
          <w:rFonts w:cs="Archivo"/>
        </w:rPr>
      </w:pPr>
    </w:p>
    <w:p w14:paraId="14E57BF6" w14:textId="77777777" w:rsidR="009C1D09" w:rsidRDefault="009C1D09" w:rsidP="00AE1313">
      <w:pPr>
        <w:spacing w:before="120" w:after="120"/>
        <w:ind w:left="426"/>
        <w:jc w:val="both"/>
        <w:rPr>
          <w:rFonts w:cs="Archivo"/>
        </w:rPr>
      </w:pPr>
    </w:p>
    <w:p w14:paraId="614DEAE8" w14:textId="77777777" w:rsidR="001C732D" w:rsidRDefault="001C732D" w:rsidP="00AE1313">
      <w:pPr>
        <w:spacing w:before="120" w:after="120"/>
        <w:ind w:left="426"/>
        <w:jc w:val="both"/>
        <w:rPr>
          <w:rFonts w:cs="Archivo"/>
        </w:rPr>
      </w:pPr>
    </w:p>
    <w:p w14:paraId="05B9B45D" w14:textId="77777777" w:rsidR="00385253" w:rsidRDefault="00385253" w:rsidP="00AE1313">
      <w:pPr>
        <w:spacing w:before="120" w:after="120"/>
        <w:ind w:left="426"/>
        <w:jc w:val="both"/>
        <w:rPr>
          <w:rFonts w:cs="Archivo"/>
        </w:rPr>
      </w:pPr>
    </w:p>
    <w:p w14:paraId="4F4EC87D" w14:textId="77777777" w:rsidR="00385253" w:rsidRPr="00AE1313" w:rsidRDefault="00385253" w:rsidP="00AE1313">
      <w:pPr>
        <w:spacing w:before="120" w:after="120"/>
        <w:ind w:left="426"/>
        <w:jc w:val="both"/>
        <w:rPr>
          <w:rFonts w:cs="Archivo"/>
        </w:rPr>
      </w:pPr>
    </w:p>
    <w:p w14:paraId="6F5780FA" w14:textId="77777777" w:rsidR="009C1D09" w:rsidRPr="00AE1313" w:rsidRDefault="009C1D09" w:rsidP="00AE1313">
      <w:pPr>
        <w:spacing w:before="120" w:after="120"/>
        <w:ind w:left="426"/>
        <w:jc w:val="both"/>
        <w:rPr>
          <w:rFonts w:cs="Archivo"/>
        </w:rPr>
      </w:pPr>
    </w:p>
    <w:p w14:paraId="164BD3F6" w14:textId="331DE39E" w:rsidR="009C1D09" w:rsidRPr="00AE1313" w:rsidRDefault="00B90A2E" w:rsidP="00AE1313">
      <w:pPr>
        <w:spacing w:before="120" w:after="120"/>
        <w:ind w:left="426"/>
        <w:jc w:val="both"/>
        <w:rPr>
          <w:rFonts w:cs="Archivo"/>
        </w:rPr>
      </w:pPr>
      <w:r w:rsidRPr="00B90A2E">
        <w:rPr>
          <w:rFonts w:cs="Archivo"/>
          <w:i/>
          <w:iCs/>
        </w:rPr>
        <w:lastRenderedPageBreak/>
        <w:t>Government relations, with an emphasis on the engagement, advocacy and lobbying of governments at all levels</w:t>
      </w:r>
      <w:r>
        <w:rPr>
          <w:rFonts w:cs="Archivo"/>
          <w:i/>
          <w:iCs/>
        </w:rPr>
        <w:t>:</w:t>
      </w:r>
    </w:p>
    <w:p w14:paraId="760F4DDE" w14:textId="77777777" w:rsidR="009C1D09" w:rsidRPr="00AE1313" w:rsidRDefault="009C1D09" w:rsidP="00AE1313">
      <w:pPr>
        <w:spacing w:before="120" w:after="120"/>
        <w:ind w:left="426"/>
        <w:jc w:val="both"/>
        <w:rPr>
          <w:rFonts w:cs="Archivo"/>
        </w:rPr>
      </w:pPr>
    </w:p>
    <w:p w14:paraId="4B077952" w14:textId="77777777" w:rsidR="009C1D09" w:rsidRPr="00AE1313" w:rsidRDefault="009C1D09" w:rsidP="00AE1313">
      <w:pPr>
        <w:spacing w:before="120" w:after="120"/>
        <w:ind w:left="426"/>
        <w:jc w:val="both"/>
        <w:rPr>
          <w:rFonts w:cs="Archivo"/>
        </w:rPr>
      </w:pPr>
    </w:p>
    <w:p w14:paraId="4D61DEA6" w14:textId="77777777" w:rsidR="00D24BC2" w:rsidRDefault="00D24BC2" w:rsidP="00AE1313">
      <w:pPr>
        <w:spacing w:before="120" w:after="120"/>
        <w:ind w:left="426"/>
        <w:jc w:val="both"/>
        <w:rPr>
          <w:rFonts w:cs="Archivo"/>
        </w:rPr>
      </w:pPr>
    </w:p>
    <w:p w14:paraId="2400EEBF" w14:textId="77777777" w:rsidR="000C1B93" w:rsidRPr="00AE1313" w:rsidRDefault="000C1B93" w:rsidP="00AE1313">
      <w:pPr>
        <w:spacing w:before="120" w:after="120"/>
        <w:ind w:left="426"/>
        <w:jc w:val="both"/>
        <w:rPr>
          <w:rFonts w:cs="Archivo"/>
        </w:rPr>
      </w:pPr>
    </w:p>
    <w:p w14:paraId="3711B240" w14:textId="77777777" w:rsidR="00D24BC2" w:rsidRPr="00AE1313" w:rsidRDefault="00D24BC2" w:rsidP="00AE1313">
      <w:pPr>
        <w:spacing w:before="120" w:after="120"/>
        <w:ind w:left="426"/>
        <w:jc w:val="both"/>
        <w:rPr>
          <w:rFonts w:cs="Archivo"/>
        </w:rPr>
      </w:pPr>
    </w:p>
    <w:p w14:paraId="65F02486" w14:textId="77777777" w:rsidR="009C1D09" w:rsidRPr="00AE1313" w:rsidRDefault="009C1D09" w:rsidP="00AE1313">
      <w:pPr>
        <w:spacing w:before="120" w:after="120"/>
        <w:ind w:left="426"/>
        <w:jc w:val="both"/>
        <w:rPr>
          <w:rFonts w:cs="Archivo"/>
        </w:rPr>
      </w:pPr>
    </w:p>
    <w:p w14:paraId="720A8448" w14:textId="184D54A1" w:rsidR="009C1D09" w:rsidRPr="00986206" w:rsidRDefault="00986206" w:rsidP="00AE1313">
      <w:pPr>
        <w:spacing w:before="120" w:after="120"/>
        <w:ind w:left="426"/>
        <w:jc w:val="both"/>
        <w:rPr>
          <w:rFonts w:cs="Archivo"/>
        </w:rPr>
      </w:pPr>
      <w:r w:rsidRPr="00986206">
        <w:rPr>
          <w:i/>
          <w:iCs/>
          <w:lang w:val="en-AU"/>
        </w:rPr>
        <w:t>Qualification and/or experience in human resource management with an understanding of the sports industry and/or not-for-profit associations</w:t>
      </w:r>
      <w:r>
        <w:rPr>
          <w:lang w:val="en-AU"/>
        </w:rPr>
        <w:t>:</w:t>
      </w:r>
    </w:p>
    <w:p w14:paraId="6961CE28" w14:textId="77777777" w:rsidR="00AE1313" w:rsidRDefault="00AE1313" w:rsidP="00AE1313">
      <w:pPr>
        <w:spacing w:before="120" w:after="120"/>
        <w:ind w:left="426"/>
        <w:jc w:val="both"/>
        <w:rPr>
          <w:rFonts w:cs="Archivo"/>
        </w:rPr>
      </w:pPr>
    </w:p>
    <w:p w14:paraId="489F1766" w14:textId="77777777" w:rsidR="00D24BC2" w:rsidRDefault="00D24BC2" w:rsidP="00AE1313">
      <w:pPr>
        <w:spacing w:before="120" w:after="120"/>
        <w:ind w:left="426"/>
        <w:jc w:val="both"/>
        <w:rPr>
          <w:rFonts w:cs="Archivo"/>
        </w:rPr>
      </w:pPr>
    </w:p>
    <w:p w14:paraId="2445FB82" w14:textId="77777777" w:rsidR="000C1B93" w:rsidRPr="00AE1313" w:rsidRDefault="000C1B93" w:rsidP="00AE1313">
      <w:pPr>
        <w:spacing w:before="120" w:after="120"/>
        <w:ind w:left="426"/>
        <w:jc w:val="both"/>
        <w:rPr>
          <w:rFonts w:cs="Archivo"/>
        </w:rPr>
      </w:pPr>
    </w:p>
    <w:p w14:paraId="44FB38FB" w14:textId="77777777" w:rsidR="00D24BC2" w:rsidRPr="00AE1313" w:rsidRDefault="00D24BC2" w:rsidP="00AE1313">
      <w:pPr>
        <w:spacing w:before="120" w:after="120"/>
        <w:ind w:left="426"/>
        <w:jc w:val="both"/>
        <w:rPr>
          <w:rFonts w:cs="Archivo"/>
        </w:rPr>
      </w:pPr>
    </w:p>
    <w:p w14:paraId="2A5C8A2E" w14:textId="77777777" w:rsidR="00D24BC2" w:rsidRPr="00AE1313" w:rsidRDefault="00D24BC2" w:rsidP="00AE1313">
      <w:pPr>
        <w:spacing w:before="120" w:after="120"/>
        <w:ind w:left="426"/>
        <w:jc w:val="both"/>
        <w:rPr>
          <w:rFonts w:cs="Archivo"/>
        </w:rPr>
      </w:pPr>
    </w:p>
    <w:p w14:paraId="699C37F0" w14:textId="77777777" w:rsidR="00D24BC2" w:rsidRPr="00AE1313" w:rsidRDefault="00D24BC2" w:rsidP="00AE1313">
      <w:pPr>
        <w:spacing w:before="120" w:after="120"/>
        <w:ind w:left="426"/>
        <w:jc w:val="both"/>
        <w:rPr>
          <w:rFonts w:cs="Archivo"/>
        </w:rPr>
      </w:pPr>
    </w:p>
    <w:p w14:paraId="05178E73" w14:textId="77777777" w:rsidR="00D24BC2" w:rsidRPr="00AE1313" w:rsidRDefault="00D24BC2" w:rsidP="00AE1313">
      <w:pPr>
        <w:spacing w:before="120" w:after="120"/>
        <w:ind w:left="426"/>
        <w:jc w:val="both"/>
        <w:rPr>
          <w:rFonts w:cs="Archivo"/>
        </w:rPr>
      </w:pPr>
    </w:p>
    <w:p w14:paraId="1881B525" w14:textId="6322619C" w:rsidR="009C1D09" w:rsidRPr="006C3351" w:rsidRDefault="006C3351" w:rsidP="00AE1313">
      <w:pPr>
        <w:spacing w:before="120" w:after="120"/>
        <w:ind w:left="426"/>
        <w:jc w:val="both"/>
        <w:rPr>
          <w:rFonts w:cs="Archivo"/>
        </w:rPr>
      </w:pPr>
      <w:r>
        <w:rPr>
          <w:rFonts w:cs="Archivo"/>
          <w:i/>
          <w:iCs/>
        </w:rPr>
        <w:t>Experience chairing or sub-chairing a board, committee or sub-committee</w:t>
      </w:r>
      <w:r>
        <w:rPr>
          <w:rFonts w:cs="Archivo"/>
        </w:rPr>
        <w:t>:</w:t>
      </w:r>
    </w:p>
    <w:p w14:paraId="430F1100" w14:textId="77777777" w:rsidR="009C1D09" w:rsidRPr="00AE1313" w:rsidRDefault="009C1D09" w:rsidP="00AE1313">
      <w:pPr>
        <w:spacing w:before="120" w:after="120"/>
        <w:ind w:left="426"/>
        <w:jc w:val="both"/>
        <w:rPr>
          <w:rFonts w:cs="Archivo"/>
        </w:rPr>
      </w:pPr>
    </w:p>
    <w:p w14:paraId="340C0E8F" w14:textId="77777777" w:rsidR="009C1D09" w:rsidRPr="00AE1313" w:rsidRDefault="009C1D09" w:rsidP="00AE1313">
      <w:pPr>
        <w:spacing w:before="120" w:after="120"/>
        <w:ind w:left="426"/>
        <w:jc w:val="both"/>
        <w:rPr>
          <w:rFonts w:cs="Archivo"/>
        </w:rPr>
      </w:pPr>
    </w:p>
    <w:p w14:paraId="4AAA9AAF" w14:textId="77777777" w:rsidR="009C1D09" w:rsidRPr="00AE1313" w:rsidRDefault="009C1D09" w:rsidP="00AE1313">
      <w:pPr>
        <w:spacing w:before="120" w:after="120"/>
        <w:ind w:left="426"/>
        <w:jc w:val="both"/>
        <w:rPr>
          <w:rFonts w:cs="Archivo"/>
        </w:rPr>
      </w:pPr>
    </w:p>
    <w:p w14:paraId="0DFD0C3C" w14:textId="77777777" w:rsidR="009C1D09" w:rsidRPr="00AE1313" w:rsidRDefault="009C1D09" w:rsidP="00AE1313">
      <w:pPr>
        <w:spacing w:before="120" w:after="120"/>
        <w:ind w:left="426"/>
        <w:jc w:val="both"/>
        <w:rPr>
          <w:rFonts w:cs="Archivo"/>
        </w:rPr>
      </w:pPr>
    </w:p>
    <w:p w14:paraId="3FCB1969" w14:textId="77777777" w:rsidR="009C1D09" w:rsidRPr="00AE1313" w:rsidRDefault="009C1D09" w:rsidP="00AE1313">
      <w:pPr>
        <w:spacing w:before="120" w:after="120"/>
        <w:ind w:left="426"/>
        <w:jc w:val="both"/>
        <w:rPr>
          <w:rFonts w:cs="Archivo"/>
        </w:rPr>
      </w:pPr>
    </w:p>
    <w:p w14:paraId="4ECF0FD4" w14:textId="77777777" w:rsidR="00F22233" w:rsidRDefault="00F22233" w:rsidP="00AE1313">
      <w:pPr>
        <w:spacing w:before="120" w:after="120"/>
        <w:ind w:left="426"/>
        <w:jc w:val="both"/>
        <w:rPr>
          <w:rFonts w:cs="Archivo"/>
          <w:i/>
          <w:iCs/>
        </w:rPr>
      </w:pPr>
    </w:p>
    <w:p w14:paraId="74FC787E" w14:textId="5F514EC7" w:rsidR="009C1D09" w:rsidRDefault="000C1B93" w:rsidP="00AE1313">
      <w:pPr>
        <w:spacing w:before="120" w:after="120"/>
        <w:ind w:left="426"/>
        <w:jc w:val="both"/>
        <w:rPr>
          <w:rFonts w:cs="Archivo"/>
          <w:i/>
          <w:iCs/>
        </w:rPr>
      </w:pPr>
      <w:r>
        <w:rPr>
          <w:rFonts w:cs="Archivo"/>
          <w:i/>
          <w:iCs/>
        </w:rPr>
        <w:t>Experience in the delivery of Tennis in a regional context which could include</w:t>
      </w:r>
      <w:r w:rsidR="009C1D09" w:rsidRPr="00AE1313">
        <w:rPr>
          <w:rFonts w:cs="Archivo"/>
          <w:i/>
          <w:iCs/>
        </w:rPr>
        <w:t>:</w:t>
      </w:r>
    </w:p>
    <w:p w14:paraId="2E44437B" w14:textId="5EDC6169" w:rsidR="00273817" w:rsidRDefault="000C1B93" w:rsidP="00273817">
      <w:pPr>
        <w:pStyle w:val="ListParagraph"/>
        <w:numPr>
          <w:ilvl w:val="0"/>
          <w:numId w:val="31"/>
        </w:numPr>
        <w:spacing w:before="120" w:after="120"/>
        <w:jc w:val="both"/>
        <w:rPr>
          <w:rFonts w:cs="Archivo"/>
          <w:i/>
          <w:iCs/>
        </w:rPr>
      </w:pPr>
      <w:r>
        <w:rPr>
          <w:rFonts w:cs="Archivo"/>
          <w:i/>
          <w:iCs/>
        </w:rPr>
        <w:t xml:space="preserve">Experience on the Tennis NSW Tennis Country </w:t>
      </w:r>
      <w:proofErr w:type="gramStart"/>
      <w:r>
        <w:rPr>
          <w:rFonts w:cs="Archivo"/>
          <w:i/>
          <w:iCs/>
        </w:rPr>
        <w:t>Committee</w:t>
      </w:r>
      <w:r w:rsidR="00836C7E">
        <w:rPr>
          <w:rFonts w:cs="Archivo"/>
          <w:i/>
          <w:iCs/>
        </w:rPr>
        <w:t>;</w:t>
      </w:r>
      <w:proofErr w:type="gramEnd"/>
    </w:p>
    <w:p w14:paraId="307D2534" w14:textId="43CFA38B" w:rsidR="00836C7E" w:rsidRDefault="000C1B93" w:rsidP="00273817">
      <w:pPr>
        <w:pStyle w:val="ListParagraph"/>
        <w:numPr>
          <w:ilvl w:val="0"/>
          <w:numId w:val="31"/>
        </w:numPr>
        <w:spacing w:before="120" w:after="120"/>
        <w:jc w:val="both"/>
        <w:rPr>
          <w:rFonts w:cs="Archivo"/>
          <w:i/>
          <w:iCs/>
        </w:rPr>
      </w:pPr>
      <w:r>
        <w:rPr>
          <w:rFonts w:cs="Archivo"/>
          <w:i/>
          <w:iCs/>
        </w:rPr>
        <w:t>Relevant playing experience</w:t>
      </w:r>
      <w:r w:rsidR="00635957" w:rsidRPr="00635957">
        <w:rPr>
          <w:rFonts w:cs="Archivo"/>
          <w:i/>
          <w:iCs/>
        </w:rPr>
        <w:t>; and</w:t>
      </w:r>
      <w:r>
        <w:rPr>
          <w:rFonts w:cs="Archivo"/>
          <w:i/>
          <w:iCs/>
        </w:rPr>
        <w:t>/or</w:t>
      </w:r>
    </w:p>
    <w:p w14:paraId="55D5C0F9" w14:textId="122A1BA9" w:rsidR="00635957" w:rsidRPr="00273817" w:rsidRDefault="000C1B93" w:rsidP="00273817">
      <w:pPr>
        <w:pStyle w:val="ListParagraph"/>
        <w:numPr>
          <w:ilvl w:val="0"/>
          <w:numId w:val="31"/>
        </w:numPr>
        <w:spacing w:before="120" w:after="120"/>
        <w:jc w:val="both"/>
        <w:rPr>
          <w:rFonts w:cs="Archivo"/>
          <w:i/>
          <w:iCs/>
        </w:rPr>
      </w:pPr>
      <w:r>
        <w:rPr>
          <w:rFonts w:cs="Archivo"/>
          <w:i/>
          <w:iCs/>
        </w:rPr>
        <w:t>Involvement in the delivery of regionally base tournaments, events, leagues or competitions in NSW</w:t>
      </w:r>
      <w:r w:rsidR="001840B5" w:rsidRPr="001840B5">
        <w:rPr>
          <w:rFonts w:cs="Archivo"/>
          <w:i/>
          <w:iCs/>
        </w:rPr>
        <w:t>.</w:t>
      </w:r>
    </w:p>
    <w:p w14:paraId="1DFF25EA" w14:textId="77777777" w:rsidR="009C1D09" w:rsidRPr="00AE1313" w:rsidRDefault="009C1D09" w:rsidP="00AE1313">
      <w:pPr>
        <w:spacing w:before="120" w:after="120"/>
        <w:ind w:left="426"/>
        <w:jc w:val="both"/>
        <w:rPr>
          <w:rFonts w:cs="Archivo"/>
        </w:rPr>
      </w:pPr>
    </w:p>
    <w:p w14:paraId="605E5002" w14:textId="77777777" w:rsidR="009C1D09" w:rsidRPr="00AE1313" w:rsidRDefault="009C1D09" w:rsidP="00AE1313">
      <w:pPr>
        <w:spacing w:before="120" w:after="120"/>
        <w:ind w:left="426"/>
        <w:jc w:val="both"/>
        <w:rPr>
          <w:rFonts w:cs="Archivo"/>
        </w:rPr>
      </w:pPr>
    </w:p>
    <w:p w14:paraId="1D3039F1" w14:textId="77777777" w:rsidR="009C1D09" w:rsidRDefault="009C1D09" w:rsidP="00AE1313">
      <w:pPr>
        <w:spacing w:before="120" w:after="120"/>
        <w:ind w:left="426"/>
        <w:jc w:val="both"/>
        <w:rPr>
          <w:rFonts w:cs="Archivo"/>
        </w:rPr>
      </w:pPr>
    </w:p>
    <w:p w14:paraId="67D1FFE6" w14:textId="77777777" w:rsidR="00AE1313" w:rsidRPr="00AE1313" w:rsidRDefault="00AE1313" w:rsidP="00AE1313">
      <w:pPr>
        <w:spacing w:before="120" w:after="120"/>
        <w:ind w:left="426"/>
        <w:jc w:val="both"/>
        <w:rPr>
          <w:rFonts w:cs="Archivo"/>
        </w:rPr>
      </w:pPr>
    </w:p>
    <w:p w14:paraId="5E2B8487" w14:textId="77777777" w:rsidR="009C1D09" w:rsidRPr="00AE1313" w:rsidRDefault="009C1D09" w:rsidP="00AE1313">
      <w:pPr>
        <w:spacing w:before="120" w:after="120"/>
        <w:ind w:left="426"/>
        <w:jc w:val="both"/>
        <w:rPr>
          <w:rFonts w:cs="Archivo"/>
        </w:rPr>
      </w:pPr>
    </w:p>
    <w:p w14:paraId="46880ECD" w14:textId="77777777" w:rsidR="009C1D09" w:rsidRPr="00AE1313" w:rsidRDefault="009C1D09" w:rsidP="00AE1313">
      <w:pPr>
        <w:spacing w:before="120" w:after="120"/>
        <w:ind w:left="426"/>
        <w:jc w:val="both"/>
        <w:rPr>
          <w:rFonts w:cs="Archivo"/>
        </w:rPr>
      </w:pPr>
    </w:p>
    <w:p w14:paraId="20EC1A64" w14:textId="59EBAF91" w:rsidR="009C1D09" w:rsidRPr="000C1B93" w:rsidRDefault="00F22233" w:rsidP="000C1B93">
      <w:pPr>
        <w:pStyle w:val="Subheading"/>
        <w:spacing w:before="120"/>
        <w:jc w:val="both"/>
      </w:pPr>
      <w:r>
        <w:br w:type="page"/>
      </w:r>
      <w:r w:rsidR="009C1D09" w:rsidRPr="00AE1313">
        <w:lastRenderedPageBreak/>
        <w:t>Nominee Statement (not exceeding 500 words)</w:t>
      </w:r>
    </w:p>
    <w:p w14:paraId="1CBD2CF8" w14:textId="77777777" w:rsidR="009C1D09" w:rsidRPr="00AE1313" w:rsidRDefault="009C1D09" w:rsidP="00AE1313">
      <w:pPr>
        <w:tabs>
          <w:tab w:val="left" w:pos="1432"/>
        </w:tabs>
        <w:spacing w:before="120" w:after="120"/>
        <w:jc w:val="both"/>
        <w:rPr>
          <w:rFonts w:cs="Archivo"/>
          <w:i/>
          <w:iCs/>
          <w:sz w:val="22"/>
          <w:szCs w:val="22"/>
        </w:rPr>
      </w:pPr>
    </w:p>
    <w:p w14:paraId="31E77838" w14:textId="77777777" w:rsidR="00D24BC2" w:rsidRDefault="009C1D09" w:rsidP="00AE1313">
      <w:pPr>
        <w:spacing w:before="120" w:after="120"/>
        <w:jc w:val="both"/>
        <w:rPr>
          <w:rFonts w:cs="Archivo"/>
          <w:i/>
          <w:iCs/>
        </w:rPr>
      </w:pPr>
      <w:r w:rsidRPr="00AE1313">
        <w:rPr>
          <w:rFonts w:cs="Archivo"/>
          <w:i/>
          <w:iCs/>
        </w:rPr>
        <w:t xml:space="preserve">This statement will be circulated to all voting members. </w:t>
      </w:r>
    </w:p>
    <w:p w14:paraId="2175CDB0" w14:textId="77777777" w:rsidR="00AE1313" w:rsidRPr="00AE1313" w:rsidRDefault="00AE1313" w:rsidP="00AE1313">
      <w:pPr>
        <w:spacing w:before="120" w:after="120"/>
        <w:jc w:val="both"/>
        <w:rPr>
          <w:rFonts w:cs="Archivo"/>
          <w:i/>
          <w:iCs/>
        </w:rPr>
      </w:pPr>
    </w:p>
    <w:tbl>
      <w:tblPr>
        <w:tblStyle w:val="TableGrid"/>
        <w:tblW w:w="47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7488"/>
      </w:tblGrid>
      <w:tr w:rsidR="00AE1313" w:rsidRPr="006C7B2B" w14:paraId="3B4EDB99" w14:textId="77777777" w:rsidTr="00CF5737">
        <w:trPr>
          <w:trHeight w:val="397"/>
        </w:trPr>
        <w:tc>
          <w:tcPr>
            <w:tcW w:w="1046" w:type="pct"/>
            <w:tcBorders>
              <w:top w:val="single" w:sz="4" w:space="0" w:color="auto"/>
              <w:left w:val="single" w:sz="4" w:space="0" w:color="auto"/>
              <w:bottom w:val="single" w:sz="4" w:space="0" w:color="auto"/>
              <w:right w:val="single" w:sz="4" w:space="0" w:color="auto"/>
            </w:tcBorders>
          </w:tcPr>
          <w:p w14:paraId="261C9C15" w14:textId="3F60A4FD" w:rsidR="00AE1313" w:rsidRPr="006C7B2B" w:rsidRDefault="00AE1313" w:rsidP="00A50B6C">
            <w:pPr>
              <w:spacing w:before="120" w:after="120"/>
              <w:jc w:val="both"/>
              <w:rPr>
                <w:rFonts w:cs="Archivo"/>
              </w:rPr>
            </w:pPr>
            <w:r>
              <w:rPr>
                <w:rFonts w:cs="Archivo"/>
              </w:rPr>
              <w:t>Nominee</w:t>
            </w:r>
            <w:r w:rsidRPr="006C7B2B">
              <w:rPr>
                <w:rFonts w:cs="Archivo"/>
              </w:rPr>
              <w:t xml:space="preserve"> Name</w:t>
            </w:r>
            <w:r>
              <w:rPr>
                <w:rFonts w:cs="Archivo"/>
              </w:rPr>
              <w:t>:</w:t>
            </w:r>
          </w:p>
        </w:tc>
        <w:tc>
          <w:tcPr>
            <w:tcW w:w="3954" w:type="pct"/>
            <w:tcBorders>
              <w:top w:val="single" w:sz="4" w:space="0" w:color="auto"/>
              <w:left w:val="single" w:sz="4" w:space="0" w:color="auto"/>
              <w:bottom w:val="single" w:sz="4" w:space="0" w:color="auto"/>
              <w:right w:val="single" w:sz="4" w:space="0" w:color="auto"/>
            </w:tcBorders>
          </w:tcPr>
          <w:p w14:paraId="329C900C" w14:textId="308940F4" w:rsidR="00AE1313" w:rsidRPr="006C7B2B" w:rsidRDefault="00AE1313" w:rsidP="00A50B6C">
            <w:pPr>
              <w:spacing w:before="120" w:after="120"/>
              <w:jc w:val="both"/>
              <w:rPr>
                <w:rFonts w:cs="Archivo"/>
              </w:rPr>
            </w:pPr>
          </w:p>
        </w:tc>
      </w:tr>
    </w:tbl>
    <w:p w14:paraId="51034684" w14:textId="77777777" w:rsidR="00AE1313" w:rsidRPr="00AE1313" w:rsidRDefault="00AE1313" w:rsidP="00AE1313">
      <w:pPr>
        <w:spacing w:before="120" w:after="120"/>
        <w:jc w:val="both"/>
        <w:rPr>
          <w:rFonts w:cs="Archivo"/>
          <w:i/>
          <w:iCs/>
        </w:rPr>
      </w:pPr>
    </w:p>
    <w:p w14:paraId="75F6CF52" w14:textId="77777777" w:rsidR="009C1D09" w:rsidRPr="00AE1313" w:rsidRDefault="009C1D09" w:rsidP="00AE1313">
      <w:pPr>
        <w:spacing w:before="120" w:after="120"/>
        <w:jc w:val="both"/>
        <w:rPr>
          <w:rFonts w:cs="Archivo"/>
          <w:i/>
          <w:iCs/>
        </w:rPr>
      </w:pPr>
      <w:r w:rsidRPr="00AE1313">
        <w:rPr>
          <w:rFonts w:cs="Archivo"/>
          <w:i/>
          <w:iCs/>
        </w:rPr>
        <w:t>Please ensure that your statement addresses the following areas:</w:t>
      </w:r>
    </w:p>
    <w:p w14:paraId="187C82D7" w14:textId="77777777" w:rsidR="009C1D09" w:rsidRPr="00AE1313" w:rsidRDefault="009C1D09" w:rsidP="00AE1313">
      <w:pPr>
        <w:pStyle w:val="ListParagraph"/>
        <w:numPr>
          <w:ilvl w:val="0"/>
          <w:numId w:val="23"/>
        </w:numPr>
        <w:spacing w:before="120" w:after="120"/>
        <w:ind w:left="426"/>
        <w:contextualSpacing w:val="0"/>
        <w:jc w:val="both"/>
        <w:rPr>
          <w:rFonts w:cs="Archivo"/>
          <w:i/>
          <w:iCs/>
        </w:rPr>
      </w:pPr>
      <w:r w:rsidRPr="00AE1313">
        <w:rPr>
          <w:rFonts w:cs="Archivo"/>
          <w:i/>
          <w:iCs/>
        </w:rPr>
        <w:t>The reason for your nomination</w:t>
      </w:r>
    </w:p>
    <w:p w14:paraId="7BB423EE" w14:textId="77777777" w:rsidR="009C1D09" w:rsidRPr="00AE1313" w:rsidRDefault="009C1D09" w:rsidP="00AE1313">
      <w:pPr>
        <w:pStyle w:val="ListParagraph"/>
        <w:numPr>
          <w:ilvl w:val="0"/>
          <w:numId w:val="23"/>
        </w:numPr>
        <w:spacing w:before="120" w:after="120"/>
        <w:ind w:left="426"/>
        <w:contextualSpacing w:val="0"/>
        <w:jc w:val="both"/>
        <w:rPr>
          <w:rFonts w:cs="Archivo"/>
          <w:i/>
          <w:iCs/>
        </w:rPr>
      </w:pPr>
      <w:r w:rsidRPr="00AE1313">
        <w:rPr>
          <w:rFonts w:cs="Archivo"/>
          <w:i/>
          <w:iCs/>
        </w:rPr>
        <w:t>How you can add value to the board and the wider tennis community</w:t>
      </w:r>
    </w:p>
    <w:p w14:paraId="34280907" w14:textId="77777777" w:rsidR="00D24BC2" w:rsidRPr="00AE1313" w:rsidRDefault="009C1D09" w:rsidP="00AE1313">
      <w:pPr>
        <w:pStyle w:val="ListParagraph"/>
        <w:numPr>
          <w:ilvl w:val="0"/>
          <w:numId w:val="23"/>
        </w:numPr>
        <w:spacing w:before="120" w:after="120"/>
        <w:ind w:left="426"/>
        <w:contextualSpacing w:val="0"/>
        <w:jc w:val="both"/>
        <w:rPr>
          <w:rFonts w:cs="Archivo"/>
          <w:i/>
          <w:iCs/>
        </w:rPr>
      </w:pPr>
      <w:r w:rsidRPr="00AE1313">
        <w:rPr>
          <w:rFonts w:cs="Archivo"/>
          <w:i/>
          <w:iCs/>
        </w:rPr>
        <w:t>Key strategic priorities</w:t>
      </w:r>
    </w:p>
    <w:p w14:paraId="48D359A5" w14:textId="338298AE" w:rsidR="009C1D09" w:rsidRPr="00AE1313" w:rsidRDefault="009C1D09" w:rsidP="00AE1313">
      <w:pPr>
        <w:spacing w:before="120" w:after="120"/>
        <w:jc w:val="both"/>
        <w:rPr>
          <w:rFonts w:cs="Archivo"/>
        </w:rPr>
      </w:pPr>
      <w:r w:rsidRPr="00AE1313">
        <w:rPr>
          <w:rFonts w:cs="Archivo"/>
          <w:i/>
          <w:iCs/>
        </w:rPr>
        <w:br/>
      </w:r>
    </w:p>
    <w:p w14:paraId="6F22F644" w14:textId="77777777" w:rsidR="009C1D09" w:rsidRPr="00AE1313" w:rsidRDefault="009C1D09" w:rsidP="00AE1313">
      <w:pPr>
        <w:spacing w:before="120" w:after="120"/>
        <w:jc w:val="both"/>
        <w:rPr>
          <w:rFonts w:cs="Archivo"/>
        </w:rPr>
      </w:pPr>
    </w:p>
    <w:p w14:paraId="2B4E7B0D" w14:textId="77777777" w:rsidR="009C1D09" w:rsidRPr="00AE1313" w:rsidRDefault="009C1D09" w:rsidP="00AE1313">
      <w:pPr>
        <w:spacing w:before="120" w:after="120"/>
        <w:jc w:val="both"/>
        <w:rPr>
          <w:rFonts w:cs="Archivo"/>
        </w:rPr>
      </w:pPr>
    </w:p>
    <w:p w14:paraId="7CD36E5F" w14:textId="77777777" w:rsidR="009C1D09" w:rsidRPr="00AE1313" w:rsidRDefault="009C1D09" w:rsidP="00AE1313">
      <w:pPr>
        <w:spacing w:before="120" w:after="120"/>
        <w:jc w:val="both"/>
        <w:rPr>
          <w:rFonts w:cs="Archivo"/>
        </w:rPr>
      </w:pPr>
    </w:p>
    <w:p w14:paraId="563E2BBF" w14:textId="77777777" w:rsidR="009C1D09" w:rsidRPr="00AE1313" w:rsidRDefault="009C1D09" w:rsidP="00AE1313">
      <w:pPr>
        <w:spacing w:before="120" w:after="120"/>
        <w:jc w:val="both"/>
        <w:rPr>
          <w:rFonts w:cs="Archivo"/>
        </w:rPr>
      </w:pPr>
    </w:p>
    <w:p w14:paraId="2A211455" w14:textId="77777777" w:rsidR="009C1D09" w:rsidRPr="00AE1313" w:rsidRDefault="009C1D09" w:rsidP="00AE1313">
      <w:pPr>
        <w:spacing w:before="120" w:after="120"/>
        <w:jc w:val="both"/>
        <w:rPr>
          <w:rFonts w:cs="Archivo"/>
        </w:rPr>
      </w:pPr>
    </w:p>
    <w:p w14:paraId="4A8178A8" w14:textId="77777777" w:rsidR="00920BCA" w:rsidRPr="00AE1313" w:rsidRDefault="00920BCA" w:rsidP="00AE1313">
      <w:pPr>
        <w:spacing w:before="120" w:after="120"/>
        <w:jc w:val="both"/>
        <w:rPr>
          <w:rFonts w:cs="Archivo"/>
        </w:rPr>
      </w:pPr>
    </w:p>
    <w:sectPr w:rsidR="00920BCA" w:rsidRPr="00AE1313" w:rsidSect="005B4145">
      <w:headerReference w:type="default" r:id="rId13"/>
      <w:footerReference w:type="default" r:id="rId14"/>
      <w:pgSz w:w="11906" w:h="16838"/>
      <w:pgMar w:top="2552" w:right="979" w:bottom="1308" w:left="1004" w:header="0" w:footer="57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685A3" w14:textId="77777777" w:rsidR="009F2261" w:rsidRDefault="009F2261" w:rsidP="00F217DB">
      <w:r>
        <w:separator/>
      </w:r>
    </w:p>
    <w:p w14:paraId="7671A17E" w14:textId="77777777" w:rsidR="009F2261" w:rsidRDefault="009F2261" w:rsidP="00F217DB"/>
    <w:p w14:paraId="004D528B" w14:textId="77777777" w:rsidR="009F2261" w:rsidRDefault="009F2261" w:rsidP="00F217DB"/>
  </w:endnote>
  <w:endnote w:type="continuationSeparator" w:id="0">
    <w:p w14:paraId="6E92E72F" w14:textId="77777777" w:rsidR="009F2261" w:rsidRDefault="009F2261" w:rsidP="00F217DB">
      <w:r>
        <w:continuationSeparator/>
      </w:r>
    </w:p>
    <w:p w14:paraId="14BBDD1B" w14:textId="77777777" w:rsidR="009F2261" w:rsidRDefault="009F2261" w:rsidP="00F217DB"/>
    <w:p w14:paraId="061DFEFF" w14:textId="77777777" w:rsidR="009F2261" w:rsidRDefault="009F2261" w:rsidP="00F217DB"/>
  </w:endnote>
  <w:endnote w:type="continuationNotice" w:id="1">
    <w:p w14:paraId="00E2A8C1" w14:textId="77777777" w:rsidR="009F2261" w:rsidRDefault="009F2261" w:rsidP="00F217DB"/>
    <w:p w14:paraId="127093E3" w14:textId="77777777" w:rsidR="009F2261" w:rsidRDefault="009F2261" w:rsidP="00F217DB"/>
    <w:p w14:paraId="03E61F8C" w14:textId="77777777" w:rsidR="009F2261" w:rsidRDefault="009F2261" w:rsidP="00F217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 w:fontKey="{D85B7866-3787-4E5F-9E73-12D42459EF93}"/>
  </w:font>
  <w:font w:name="Arial">
    <w:panose1 w:val="020B0604020202020204"/>
    <w:charset w:val="00"/>
    <w:family w:val="swiss"/>
    <w:pitch w:val="variable"/>
    <w:sig w:usb0="E0002EFF" w:usb1="C000785B" w:usb2="00000009" w:usb3="00000000" w:csb0="000001FF" w:csb1="00000000"/>
  </w:font>
  <w:font w:name="Archivo">
    <w:panose1 w:val="00000000000000000000"/>
    <w:charset w:val="00"/>
    <w:family w:val="auto"/>
    <w:pitch w:val="variable"/>
    <w:sig w:usb0="A00000FF" w:usb1="500020EB" w:usb2="00000008" w:usb3="00000000" w:csb0="00000193" w:csb1="00000000"/>
    <w:embedRegular r:id="rId2" w:fontKey="{14AC84DA-E933-47F4-A65B-15ABFFD33817}"/>
    <w:embedBold r:id="rId3" w:fontKey="{07B48FA7-5610-4683-B397-00051FADCF2D}"/>
    <w:embedItalic r:id="rId4" w:fontKey="{407F5BE6-2F82-45D8-AA21-4EBC6D476D90}"/>
  </w:font>
  <w:font w:name="Gotham Book">
    <w:altName w:val="Calibri"/>
    <w:panose1 w:val="00000000000000000000"/>
    <w:charset w:val="00"/>
    <w:family w:val="auto"/>
    <w:notTrueType/>
    <w:pitch w:val="variable"/>
    <w:sig w:usb0="A100007F" w:usb1="4000005B" w:usb2="00000000" w:usb3="00000000" w:csb0="0000009B" w:csb1="00000000"/>
  </w:font>
  <w:font w:name="Sequel 100 Wide 45">
    <w:panose1 w:val="020B0603050000020004"/>
    <w:charset w:val="00"/>
    <w:family w:val="swiss"/>
    <w:pitch w:val="variable"/>
    <w:sig w:usb0="00000007" w:usb1="00000000" w:usb2="00000000" w:usb3="00000000" w:csb0="00000093" w:csb1="00000000"/>
    <w:embedRegular r:id="rId5" w:fontKey="{E18ECC87-5AB0-4778-8EBC-8E3F4C5E96AB}"/>
  </w:font>
  <w:font w:name="Gotham Bold">
    <w:charset w:val="00"/>
    <w:family w:val="auto"/>
    <w:pitch w:val="variable"/>
    <w:sig w:usb0="A00000AF" w:usb1="40000048" w:usb2="00000000" w:usb3="00000000" w:csb0="00000111"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Sequel 100 Wide 85">
    <w:panose1 w:val="020B0603050000020004"/>
    <w:charset w:val="00"/>
    <w:family w:val="swiss"/>
    <w:pitch w:val="variable"/>
    <w:sig w:usb0="00000007" w:usb1="00000000" w:usb2="00000000" w:usb3="00000000" w:csb0="00000093" w:csb1="00000000"/>
    <w:embedRegular r:id="rId6" w:fontKey="{B3B7C431-6138-41FC-9464-AE060884F11B}"/>
  </w:font>
  <w:font w:name="MS Gothic">
    <w:altName w:val="ＭＳ ゴシック"/>
    <w:panose1 w:val="020B0609070205080204"/>
    <w:charset w:val="80"/>
    <w:family w:val="modern"/>
    <w:pitch w:val="fixed"/>
    <w:sig w:usb0="E00002FF" w:usb1="6AC7FDFB" w:usb2="08000012" w:usb3="00000000" w:csb0="0002009F" w:csb1="00000000"/>
    <w:embedRegular r:id="rId7" w:subsetted="1" w:fontKey="{16C2CF8E-A35A-44D2-BF28-CC401BD41B7F}"/>
  </w:font>
  <w:font w:name="Segoe UI Symbol">
    <w:panose1 w:val="020B0502040204020203"/>
    <w:charset w:val="00"/>
    <w:family w:val="swiss"/>
    <w:pitch w:val="variable"/>
    <w:sig w:usb0="800001E3" w:usb1="1200FFEF" w:usb2="00040000" w:usb3="00000000" w:csb0="00000001" w:csb1="00000000"/>
    <w:embedRegular r:id="rId8" w:fontKey="{072081A8-4236-4EE8-97FD-20D772C94D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E06C9" w14:textId="35016142" w:rsidR="002307D0" w:rsidRPr="002307D0" w:rsidRDefault="00A71A3D" w:rsidP="002307D0">
    <w:pPr>
      <w:pStyle w:val="Footer"/>
      <w:tabs>
        <w:tab w:val="right" w:pos="9639"/>
      </w:tabs>
      <w:rPr>
        <w:b w:val="0"/>
        <w:bCs w:val="0"/>
      </w:rPr>
    </w:pPr>
    <w:r>
      <w:rPr>
        <w:b w:val="0"/>
        <w:bCs w:val="0"/>
      </w:rPr>
      <w:t>2025</w:t>
    </w:r>
    <w:r w:rsidR="006C7B2B">
      <w:rPr>
        <w:b w:val="0"/>
        <w:bCs w:val="0"/>
      </w:rPr>
      <w:t xml:space="preserve"> </w:t>
    </w:r>
    <w:proofErr w:type="spellStart"/>
    <w:r w:rsidR="006C7B2B">
      <w:rPr>
        <w:b w:val="0"/>
        <w:bCs w:val="0"/>
      </w:rPr>
      <w:t>TNSW</w:t>
    </w:r>
    <w:proofErr w:type="spellEnd"/>
    <w:r w:rsidR="006C7B2B">
      <w:rPr>
        <w:b w:val="0"/>
        <w:bCs w:val="0"/>
      </w:rPr>
      <w:t xml:space="preserve"> Board of Directors Nomination Form</w:t>
    </w:r>
    <w:r w:rsidR="002307D0" w:rsidRPr="002307D0">
      <w:rPr>
        <w:b w:val="0"/>
        <w:bCs w:val="0"/>
      </w:rPr>
      <w:tab/>
    </w:r>
    <w:r w:rsidR="002307D0" w:rsidRPr="002307D0">
      <w:rPr>
        <w:b w:val="0"/>
        <w:bCs w:val="0"/>
      </w:rPr>
      <w:tab/>
      <w:t xml:space="preserve">Page </w:t>
    </w:r>
    <w:r w:rsidR="002307D0" w:rsidRPr="002307D0">
      <w:fldChar w:fldCharType="begin"/>
    </w:r>
    <w:r w:rsidR="002307D0" w:rsidRPr="002307D0">
      <w:instrText xml:space="preserve"> PAGE   \* MERGEFORMAT </w:instrText>
    </w:r>
    <w:r w:rsidR="002307D0" w:rsidRPr="002307D0">
      <w:fldChar w:fldCharType="separate"/>
    </w:r>
    <w:r w:rsidR="002307D0" w:rsidRPr="002307D0">
      <w:t>2</w:t>
    </w:r>
    <w:r w:rsidR="002307D0" w:rsidRPr="002307D0">
      <w:fldChar w:fldCharType="end"/>
    </w:r>
    <w:r w:rsidR="002307D0" w:rsidRPr="002307D0">
      <w:rPr>
        <w:b w:val="0"/>
        <w:bCs w:val="0"/>
      </w:rPr>
      <w:t xml:space="preserve"> of </w:t>
    </w:r>
    <w:fldSimple w:instr=" NUMPAGES   \* MERGEFORMAT ">
      <w:r w:rsidR="002307D0" w:rsidRPr="002307D0">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8219B" w14:textId="77777777" w:rsidR="009F2261" w:rsidRDefault="009F2261" w:rsidP="00F217DB">
      <w:r>
        <w:separator/>
      </w:r>
    </w:p>
    <w:p w14:paraId="513DE337" w14:textId="77777777" w:rsidR="009F2261" w:rsidRDefault="009F2261" w:rsidP="00F217DB"/>
    <w:p w14:paraId="4E429FC1" w14:textId="77777777" w:rsidR="009F2261" w:rsidRDefault="009F2261" w:rsidP="00F217DB"/>
  </w:footnote>
  <w:footnote w:type="continuationSeparator" w:id="0">
    <w:p w14:paraId="6E5F350B" w14:textId="77777777" w:rsidR="009F2261" w:rsidRDefault="009F2261" w:rsidP="00F217DB">
      <w:r>
        <w:continuationSeparator/>
      </w:r>
    </w:p>
    <w:p w14:paraId="5582E39A" w14:textId="77777777" w:rsidR="009F2261" w:rsidRDefault="009F2261" w:rsidP="00F217DB"/>
    <w:p w14:paraId="1962677C" w14:textId="77777777" w:rsidR="009F2261" w:rsidRDefault="009F2261" w:rsidP="00F217DB"/>
  </w:footnote>
  <w:footnote w:type="continuationNotice" w:id="1">
    <w:p w14:paraId="095BF7C2" w14:textId="77777777" w:rsidR="009F2261" w:rsidRDefault="009F2261" w:rsidP="00F217DB"/>
    <w:p w14:paraId="283C82E7" w14:textId="77777777" w:rsidR="009F2261" w:rsidRDefault="009F2261" w:rsidP="00F217DB"/>
    <w:p w14:paraId="34769EF3" w14:textId="77777777" w:rsidR="009F2261" w:rsidRDefault="009F2261" w:rsidP="00F217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558AA" w14:textId="37B33DC3" w:rsidR="004064C9" w:rsidRDefault="00D46D0B" w:rsidP="00F217DB">
    <w:r>
      <w:rPr>
        <w:noProof/>
      </w:rPr>
      <w:drawing>
        <wp:anchor distT="0" distB="0" distL="114300" distR="114300" simplePos="0" relativeHeight="251658240" behindDoc="1" locked="0" layoutInCell="1" allowOverlap="1" wp14:anchorId="72553E26" wp14:editId="3E8ED1B7">
          <wp:simplePos x="0" y="0"/>
          <wp:positionH relativeFrom="page">
            <wp:posOffset>-25400</wp:posOffset>
          </wp:positionH>
          <wp:positionV relativeFrom="page">
            <wp:posOffset>0</wp:posOffset>
          </wp:positionV>
          <wp:extent cx="7583383" cy="1364400"/>
          <wp:effectExtent l="0" t="0" r="0" b="7620"/>
          <wp:wrapNone/>
          <wp:docPr id="2" name="Picture 2" descr="A blue screen with a white str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17943" name="Picture 1331317943" descr="A blue screen with a white stri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83383" cy="1364400"/>
                  </a:xfrm>
                  <a:prstGeom prst="rect">
                    <a:avLst/>
                  </a:prstGeom>
                </pic:spPr>
              </pic:pic>
            </a:graphicData>
          </a:graphic>
          <wp14:sizeRelH relativeFrom="margin">
            <wp14:pctWidth>0</wp14:pctWidth>
          </wp14:sizeRelH>
          <wp14:sizeRelV relativeFrom="margin">
            <wp14:pctHeight>0</wp14:pctHeight>
          </wp14:sizeRelV>
        </wp:anchor>
      </w:drawing>
    </w:r>
  </w:p>
  <w:p w14:paraId="6DB72588" w14:textId="77777777" w:rsidR="00870E2F" w:rsidRDefault="00870E2F" w:rsidP="00F217DB"/>
  <w:p w14:paraId="2627BFF4" w14:textId="0F606AD2" w:rsidR="00870E2F" w:rsidRDefault="000D2591" w:rsidP="000D2591">
    <w:pPr>
      <w:tabs>
        <w:tab w:val="left" w:pos="441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11C6C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6858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5EA8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48B0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48C4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826D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6E0E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F684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8E96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444D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E29D7"/>
    <w:multiLevelType w:val="hybridMultilevel"/>
    <w:tmpl w:val="B17A0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125A82"/>
    <w:multiLevelType w:val="hybridMultilevel"/>
    <w:tmpl w:val="E7FA04A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2" w15:restartNumberingAfterBreak="0">
    <w:nsid w:val="0F893C07"/>
    <w:multiLevelType w:val="hybridMultilevel"/>
    <w:tmpl w:val="B5B2FF58"/>
    <w:lvl w:ilvl="0" w:tplc="773E267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243A5E"/>
    <w:multiLevelType w:val="multilevel"/>
    <w:tmpl w:val="DF32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68540B"/>
    <w:multiLevelType w:val="hybridMultilevel"/>
    <w:tmpl w:val="B0F2BE02"/>
    <w:lvl w:ilvl="0" w:tplc="E09680D4">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63F3003"/>
    <w:multiLevelType w:val="hybridMultilevel"/>
    <w:tmpl w:val="23A6D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290BE7"/>
    <w:multiLevelType w:val="hybridMultilevel"/>
    <w:tmpl w:val="8D801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991A96"/>
    <w:multiLevelType w:val="hybridMultilevel"/>
    <w:tmpl w:val="4FF25C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1617B6"/>
    <w:multiLevelType w:val="hybridMultilevel"/>
    <w:tmpl w:val="A8F2E6F2"/>
    <w:lvl w:ilvl="0" w:tplc="B1C2F294">
      <w:start w:val="1"/>
      <w:numFmt w:val="decimal"/>
      <w:lvlText w:val="%1."/>
      <w:lvlJc w:val="left"/>
      <w:pPr>
        <w:ind w:left="394" w:hanging="360"/>
      </w:pPr>
      <w:rPr>
        <w:rFonts w:hint="default"/>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9" w15:restartNumberingAfterBreak="0">
    <w:nsid w:val="5D7E6B43"/>
    <w:multiLevelType w:val="hybridMultilevel"/>
    <w:tmpl w:val="835E1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226A3A"/>
    <w:multiLevelType w:val="hybridMultilevel"/>
    <w:tmpl w:val="2772A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473D38"/>
    <w:multiLevelType w:val="hybridMultilevel"/>
    <w:tmpl w:val="8FCAD5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1424F61"/>
    <w:multiLevelType w:val="hybridMultilevel"/>
    <w:tmpl w:val="12DE3E44"/>
    <w:lvl w:ilvl="0" w:tplc="2E70F6AC">
      <w:start w:val="1"/>
      <w:numFmt w:val="decimal"/>
      <w:lvlText w:val="%1."/>
      <w:lvlJc w:val="left"/>
      <w:pPr>
        <w:ind w:left="720" w:hanging="360"/>
      </w:pPr>
      <w:rPr>
        <w:rFonts w:hint="default"/>
        <w:b w:val="0"/>
        <w:bCs/>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22B38C4"/>
    <w:multiLevelType w:val="hybridMultilevel"/>
    <w:tmpl w:val="FD52F1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A52730D"/>
    <w:multiLevelType w:val="hybridMultilevel"/>
    <w:tmpl w:val="E594FACE"/>
    <w:lvl w:ilvl="0" w:tplc="088C62A6">
      <w:numFmt w:val="bullet"/>
      <w:lvlText w:val="•"/>
      <w:lvlJc w:val="left"/>
      <w:pPr>
        <w:ind w:left="1080" w:hanging="72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4274132">
    <w:abstractNumId w:val="12"/>
  </w:num>
  <w:num w:numId="2" w16cid:durableId="372854735">
    <w:abstractNumId w:val="10"/>
  </w:num>
  <w:num w:numId="3" w16cid:durableId="249973340">
    <w:abstractNumId w:val="0"/>
  </w:num>
  <w:num w:numId="4" w16cid:durableId="1678271346">
    <w:abstractNumId w:val="1"/>
  </w:num>
  <w:num w:numId="5" w16cid:durableId="1585455714">
    <w:abstractNumId w:val="2"/>
  </w:num>
  <w:num w:numId="6" w16cid:durableId="1195922379">
    <w:abstractNumId w:val="3"/>
  </w:num>
  <w:num w:numId="7" w16cid:durableId="1372148784">
    <w:abstractNumId w:val="8"/>
  </w:num>
  <w:num w:numId="8" w16cid:durableId="240987549">
    <w:abstractNumId w:val="4"/>
  </w:num>
  <w:num w:numId="9" w16cid:durableId="334067422">
    <w:abstractNumId w:val="5"/>
  </w:num>
  <w:num w:numId="10" w16cid:durableId="2051805119">
    <w:abstractNumId w:val="6"/>
  </w:num>
  <w:num w:numId="11" w16cid:durableId="945162265">
    <w:abstractNumId w:val="7"/>
  </w:num>
  <w:num w:numId="12" w16cid:durableId="1331635580">
    <w:abstractNumId w:val="9"/>
  </w:num>
  <w:num w:numId="13" w16cid:durableId="1361929149">
    <w:abstractNumId w:val="13"/>
  </w:num>
  <w:num w:numId="14" w16cid:durableId="283192064">
    <w:abstractNumId w:val="19"/>
  </w:num>
  <w:num w:numId="15" w16cid:durableId="229851135">
    <w:abstractNumId w:val="21"/>
  </w:num>
  <w:num w:numId="16" w16cid:durableId="1105154116">
    <w:abstractNumId w:val="18"/>
  </w:num>
  <w:num w:numId="17" w16cid:durableId="523984004">
    <w:abstractNumId w:val="14"/>
  </w:num>
  <w:num w:numId="18" w16cid:durableId="1387416510">
    <w:abstractNumId w:val="22"/>
  </w:num>
  <w:num w:numId="19" w16cid:durableId="1951815239">
    <w:abstractNumId w:val="24"/>
  </w:num>
  <w:num w:numId="20" w16cid:durableId="1380937925">
    <w:abstractNumId w:val="23"/>
  </w:num>
  <w:num w:numId="21" w16cid:durableId="358552595">
    <w:abstractNumId w:val="15"/>
  </w:num>
  <w:num w:numId="22" w16cid:durableId="1419591645">
    <w:abstractNumId w:val="16"/>
  </w:num>
  <w:num w:numId="23" w16cid:durableId="1306742881">
    <w:abstractNumId w:val="20"/>
  </w:num>
  <w:num w:numId="24" w16cid:durableId="1725715106">
    <w:abstractNumId w:val="17"/>
  </w:num>
  <w:num w:numId="25" w16cid:durableId="1571310777">
    <w:abstractNumId w:val="12"/>
  </w:num>
  <w:num w:numId="26" w16cid:durableId="1349869425">
    <w:abstractNumId w:val="12"/>
  </w:num>
  <w:num w:numId="27" w16cid:durableId="1461849230">
    <w:abstractNumId w:val="12"/>
  </w:num>
  <w:num w:numId="28" w16cid:durableId="683941411">
    <w:abstractNumId w:val="12"/>
  </w:num>
  <w:num w:numId="29" w16cid:durableId="1152524120">
    <w:abstractNumId w:val="12"/>
  </w:num>
  <w:num w:numId="30" w16cid:durableId="1658150826">
    <w:abstractNumId w:val="12"/>
  </w:num>
  <w:num w:numId="31" w16cid:durableId="1153372374">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65E"/>
    <w:rsid w:val="00001486"/>
    <w:rsid w:val="00003295"/>
    <w:rsid w:val="000075D8"/>
    <w:rsid w:val="00012FD5"/>
    <w:rsid w:val="0001323D"/>
    <w:rsid w:val="00014836"/>
    <w:rsid w:val="00032457"/>
    <w:rsid w:val="000326A4"/>
    <w:rsid w:val="000343E4"/>
    <w:rsid w:val="0003663A"/>
    <w:rsid w:val="00036D74"/>
    <w:rsid w:val="00041A60"/>
    <w:rsid w:val="00044494"/>
    <w:rsid w:val="000542C2"/>
    <w:rsid w:val="00055729"/>
    <w:rsid w:val="000561D8"/>
    <w:rsid w:val="0005632A"/>
    <w:rsid w:val="00061142"/>
    <w:rsid w:val="000621ED"/>
    <w:rsid w:val="00062860"/>
    <w:rsid w:val="000674B2"/>
    <w:rsid w:val="00075EC4"/>
    <w:rsid w:val="00081AE6"/>
    <w:rsid w:val="00081DC3"/>
    <w:rsid w:val="0009037B"/>
    <w:rsid w:val="00090AD2"/>
    <w:rsid w:val="00095E71"/>
    <w:rsid w:val="000962EC"/>
    <w:rsid w:val="0009702B"/>
    <w:rsid w:val="000A5FE7"/>
    <w:rsid w:val="000A745C"/>
    <w:rsid w:val="000B3456"/>
    <w:rsid w:val="000B4628"/>
    <w:rsid w:val="000B4FAB"/>
    <w:rsid w:val="000C1B93"/>
    <w:rsid w:val="000C77EF"/>
    <w:rsid w:val="000D2591"/>
    <w:rsid w:val="000D46FB"/>
    <w:rsid w:val="000D645C"/>
    <w:rsid w:val="000E7142"/>
    <w:rsid w:val="000F0C16"/>
    <w:rsid w:val="000F271A"/>
    <w:rsid w:val="000F2975"/>
    <w:rsid w:val="001023CD"/>
    <w:rsid w:val="00105114"/>
    <w:rsid w:val="00107A01"/>
    <w:rsid w:val="00114234"/>
    <w:rsid w:val="00114DB0"/>
    <w:rsid w:val="0012061B"/>
    <w:rsid w:val="001270DC"/>
    <w:rsid w:val="00131248"/>
    <w:rsid w:val="00132786"/>
    <w:rsid w:val="00135016"/>
    <w:rsid w:val="00136599"/>
    <w:rsid w:val="00141335"/>
    <w:rsid w:val="0014207D"/>
    <w:rsid w:val="00143164"/>
    <w:rsid w:val="00147F70"/>
    <w:rsid w:val="001511D1"/>
    <w:rsid w:val="0015280F"/>
    <w:rsid w:val="00152D01"/>
    <w:rsid w:val="001544D7"/>
    <w:rsid w:val="00170AEE"/>
    <w:rsid w:val="001740BA"/>
    <w:rsid w:val="00177F7C"/>
    <w:rsid w:val="00180D79"/>
    <w:rsid w:val="00183BDB"/>
    <w:rsid w:val="00183E66"/>
    <w:rsid w:val="001840B5"/>
    <w:rsid w:val="0018695F"/>
    <w:rsid w:val="00186E7A"/>
    <w:rsid w:val="001A1209"/>
    <w:rsid w:val="001A3F0A"/>
    <w:rsid w:val="001B32B3"/>
    <w:rsid w:val="001B4FEA"/>
    <w:rsid w:val="001B7670"/>
    <w:rsid w:val="001B7B2D"/>
    <w:rsid w:val="001C3008"/>
    <w:rsid w:val="001C42CD"/>
    <w:rsid w:val="001C4F18"/>
    <w:rsid w:val="001C6435"/>
    <w:rsid w:val="001C732D"/>
    <w:rsid w:val="001D20FE"/>
    <w:rsid w:val="001D2EED"/>
    <w:rsid w:val="001D3E53"/>
    <w:rsid w:val="001D4EC6"/>
    <w:rsid w:val="001D752B"/>
    <w:rsid w:val="001E15FD"/>
    <w:rsid w:val="001E5642"/>
    <w:rsid w:val="001E68CC"/>
    <w:rsid w:val="001F60A9"/>
    <w:rsid w:val="001F6F8E"/>
    <w:rsid w:val="0020233F"/>
    <w:rsid w:val="0020725E"/>
    <w:rsid w:val="002105DF"/>
    <w:rsid w:val="002307D0"/>
    <w:rsid w:val="00235645"/>
    <w:rsid w:val="00243EED"/>
    <w:rsid w:val="00247F8F"/>
    <w:rsid w:val="002544B2"/>
    <w:rsid w:val="00256A2C"/>
    <w:rsid w:val="00257D2D"/>
    <w:rsid w:val="00261CC3"/>
    <w:rsid w:val="00270C42"/>
    <w:rsid w:val="00273817"/>
    <w:rsid w:val="002752DB"/>
    <w:rsid w:val="0028359D"/>
    <w:rsid w:val="00284AFE"/>
    <w:rsid w:val="00290884"/>
    <w:rsid w:val="00293958"/>
    <w:rsid w:val="002968E5"/>
    <w:rsid w:val="00296B2F"/>
    <w:rsid w:val="00296B4D"/>
    <w:rsid w:val="00296E23"/>
    <w:rsid w:val="002978A9"/>
    <w:rsid w:val="00297DC5"/>
    <w:rsid w:val="002A4377"/>
    <w:rsid w:val="002A6511"/>
    <w:rsid w:val="002B6FE5"/>
    <w:rsid w:val="002C0163"/>
    <w:rsid w:val="002C06EB"/>
    <w:rsid w:val="002C2727"/>
    <w:rsid w:val="002D092A"/>
    <w:rsid w:val="002D2E59"/>
    <w:rsid w:val="002D5ED7"/>
    <w:rsid w:val="002E3C10"/>
    <w:rsid w:val="002E3DA1"/>
    <w:rsid w:val="002E530F"/>
    <w:rsid w:val="00321C62"/>
    <w:rsid w:val="0033158E"/>
    <w:rsid w:val="0033299F"/>
    <w:rsid w:val="00337673"/>
    <w:rsid w:val="00337E2D"/>
    <w:rsid w:val="00346931"/>
    <w:rsid w:val="00347142"/>
    <w:rsid w:val="00347B33"/>
    <w:rsid w:val="00347EBB"/>
    <w:rsid w:val="00352EE1"/>
    <w:rsid w:val="003537FF"/>
    <w:rsid w:val="003549EF"/>
    <w:rsid w:val="00357D17"/>
    <w:rsid w:val="00364FF2"/>
    <w:rsid w:val="0036503C"/>
    <w:rsid w:val="00372B25"/>
    <w:rsid w:val="003819E9"/>
    <w:rsid w:val="00385253"/>
    <w:rsid w:val="00387448"/>
    <w:rsid w:val="00396CB0"/>
    <w:rsid w:val="003A02A6"/>
    <w:rsid w:val="003A3E24"/>
    <w:rsid w:val="003A4747"/>
    <w:rsid w:val="003A4D46"/>
    <w:rsid w:val="003B49F8"/>
    <w:rsid w:val="003B62CD"/>
    <w:rsid w:val="003C4226"/>
    <w:rsid w:val="003C6CD0"/>
    <w:rsid w:val="003C76F4"/>
    <w:rsid w:val="003D67B9"/>
    <w:rsid w:val="003D7F07"/>
    <w:rsid w:val="003E20AA"/>
    <w:rsid w:val="003E4374"/>
    <w:rsid w:val="003E4E32"/>
    <w:rsid w:val="003F504B"/>
    <w:rsid w:val="003F5937"/>
    <w:rsid w:val="003F67C2"/>
    <w:rsid w:val="00405719"/>
    <w:rsid w:val="00405D8A"/>
    <w:rsid w:val="00406333"/>
    <w:rsid w:val="004064C9"/>
    <w:rsid w:val="0041234F"/>
    <w:rsid w:val="00414038"/>
    <w:rsid w:val="00422231"/>
    <w:rsid w:val="00431E2E"/>
    <w:rsid w:val="00435F7B"/>
    <w:rsid w:val="00440486"/>
    <w:rsid w:val="00441B7F"/>
    <w:rsid w:val="004451C2"/>
    <w:rsid w:val="0044669D"/>
    <w:rsid w:val="00446AFD"/>
    <w:rsid w:val="004471B6"/>
    <w:rsid w:val="00457C24"/>
    <w:rsid w:val="00460150"/>
    <w:rsid w:val="004617D4"/>
    <w:rsid w:val="0046233A"/>
    <w:rsid w:val="00465EAB"/>
    <w:rsid w:val="00474560"/>
    <w:rsid w:val="004811E6"/>
    <w:rsid w:val="00484758"/>
    <w:rsid w:val="00493314"/>
    <w:rsid w:val="0049496C"/>
    <w:rsid w:val="004A0293"/>
    <w:rsid w:val="004A07C8"/>
    <w:rsid w:val="004A14A9"/>
    <w:rsid w:val="004A1AFD"/>
    <w:rsid w:val="004A5D53"/>
    <w:rsid w:val="004B09AA"/>
    <w:rsid w:val="004B1C2A"/>
    <w:rsid w:val="004B2E9D"/>
    <w:rsid w:val="004B3662"/>
    <w:rsid w:val="004C32EA"/>
    <w:rsid w:val="004D2529"/>
    <w:rsid w:val="004D5560"/>
    <w:rsid w:val="004D7BD7"/>
    <w:rsid w:val="004E0DF4"/>
    <w:rsid w:val="004E3354"/>
    <w:rsid w:val="004E5D7A"/>
    <w:rsid w:val="004F2312"/>
    <w:rsid w:val="004F2BE3"/>
    <w:rsid w:val="004F6545"/>
    <w:rsid w:val="004F7D8E"/>
    <w:rsid w:val="00501A11"/>
    <w:rsid w:val="00507DDA"/>
    <w:rsid w:val="005104FA"/>
    <w:rsid w:val="005106E3"/>
    <w:rsid w:val="00511248"/>
    <w:rsid w:val="00511879"/>
    <w:rsid w:val="00515352"/>
    <w:rsid w:val="00531356"/>
    <w:rsid w:val="0053243A"/>
    <w:rsid w:val="005372D5"/>
    <w:rsid w:val="00542F5E"/>
    <w:rsid w:val="00551585"/>
    <w:rsid w:val="00552349"/>
    <w:rsid w:val="00556061"/>
    <w:rsid w:val="00561957"/>
    <w:rsid w:val="00565424"/>
    <w:rsid w:val="00565AD6"/>
    <w:rsid w:val="00566ECB"/>
    <w:rsid w:val="00595358"/>
    <w:rsid w:val="005A56A2"/>
    <w:rsid w:val="005B3D13"/>
    <w:rsid w:val="005B4145"/>
    <w:rsid w:val="005B48C4"/>
    <w:rsid w:val="005B6B23"/>
    <w:rsid w:val="005C09B0"/>
    <w:rsid w:val="005C3C49"/>
    <w:rsid w:val="005C4E6B"/>
    <w:rsid w:val="005D62D2"/>
    <w:rsid w:val="005E0516"/>
    <w:rsid w:val="005E33F0"/>
    <w:rsid w:val="005E6CA7"/>
    <w:rsid w:val="005E7E90"/>
    <w:rsid w:val="005F00C3"/>
    <w:rsid w:val="005F5F45"/>
    <w:rsid w:val="005F6BE8"/>
    <w:rsid w:val="005F7296"/>
    <w:rsid w:val="005F7992"/>
    <w:rsid w:val="00600CB2"/>
    <w:rsid w:val="00601F72"/>
    <w:rsid w:val="00602DF1"/>
    <w:rsid w:val="00604958"/>
    <w:rsid w:val="006060C3"/>
    <w:rsid w:val="00620B24"/>
    <w:rsid w:val="0062434A"/>
    <w:rsid w:val="00624470"/>
    <w:rsid w:val="00634F0A"/>
    <w:rsid w:val="00634F5D"/>
    <w:rsid w:val="00635957"/>
    <w:rsid w:val="006373ED"/>
    <w:rsid w:val="00637E09"/>
    <w:rsid w:val="006451AF"/>
    <w:rsid w:val="00646BDB"/>
    <w:rsid w:val="006568A9"/>
    <w:rsid w:val="00657EF8"/>
    <w:rsid w:val="006642BB"/>
    <w:rsid w:val="00673719"/>
    <w:rsid w:val="0068251B"/>
    <w:rsid w:val="00682DD3"/>
    <w:rsid w:val="006A3988"/>
    <w:rsid w:val="006B2C64"/>
    <w:rsid w:val="006B459B"/>
    <w:rsid w:val="006C10D3"/>
    <w:rsid w:val="006C1E9F"/>
    <w:rsid w:val="006C3351"/>
    <w:rsid w:val="006C42EE"/>
    <w:rsid w:val="006C7B2B"/>
    <w:rsid w:val="006E03BD"/>
    <w:rsid w:val="006E0DA3"/>
    <w:rsid w:val="006E3AD4"/>
    <w:rsid w:val="006E5FAF"/>
    <w:rsid w:val="006F15DD"/>
    <w:rsid w:val="00704346"/>
    <w:rsid w:val="00704CC4"/>
    <w:rsid w:val="0070633D"/>
    <w:rsid w:val="00712EC5"/>
    <w:rsid w:val="0071351A"/>
    <w:rsid w:val="00717565"/>
    <w:rsid w:val="0072181F"/>
    <w:rsid w:val="00721FC7"/>
    <w:rsid w:val="00722579"/>
    <w:rsid w:val="007267F8"/>
    <w:rsid w:val="007271BD"/>
    <w:rsid w:val="00731807"/>
    <w:rsid w:val="007318DA"/>
    <w:rsid w:val="00735F73"/>
    <w:rsid w:val="00736671"/>
    <w:rsid w:val="00740E96"/>
    <w:rsid w:val="007526C5"/>
    <w:rsid w:val="0075448E"/>
    <w:rsid w:val="0076144D"/>
    <w:rsid w:val="00766A7C"/>
    <w:rsid w:val="00767F24"/>
    <w:rsid w:val="00772D54"/>
    <w:rsid w:val="00781E4A"/>
    <w:rsid w:val="0079109A"/>
    <w:rsid w:val="00792697"/>
    <w:rsid w:val="0079277B"/>
    <w:rsid w:val="00793AE4"/>
    <w:rsid w:val="007A213D"/>
    <w:rsid w:val="007A6242"/>
    <w:rsid w:val="007A7B7A"/>
    <w:rsid w:val="007B0A25"/>
    <w:rsid w:val="007B0C06"/>
    <w:rsid w:val="007B1F1F"/>
    <w:rsid w:val="007C1F79"/>
    <w:rsid w:val="007C3E15"/>
    <w:rsid w:val="007D1490"/>
    <w:rsid w:val="007D2A9B"/>
    <w:rsid w:val="007D55B8"/>
    <w:rsid w:val="007E005C"/>
    <w:rsid w:val="007E4B8F"/>
    <w:rsid w:val="007E687F"/>
    <w:rsid w:val="007F5CDC"/>
    <w:rsid w:val="007F5ED9"/>
    <w:rsid w:val="007F79A0"/>
    <w:rsid w:val="0080252C"/>
    <w:rsid w:val="00817A7E"/>
    <w:rsid w:val="008204E6"/>
    <w:rsid w:val="00820701"/>
    <w:rsid w:val="00825A5E"/>
    <w:rsid w:val="0083192C"/>
    <w:rsid w:val="00833E1B"/>
    <w:rsid w:val="00836C7E"/>
    <w:rsid w:val="00843D76"/>
    <w:rsid w:val="00847712"/>
    <w:rsid w:val="008521E0"/>
    <w:rsid w:val="00852581"/>
    <w:rsid w:val="008552B1"/>
    <w:rsid w:val="008571F3"/>
    <w:rsid w:val="00861792"/>
    <w:rsid w:val="00870E2F"/>
    <w:rsid w:val="00875BC6"/>
    <w:rsid w:val="0088147A"/>
    <w:rsid w:val="00882A65"/>
    <w:rsid w:val="00882AEA"/>
    <w:rsid w:val="00890DB8"/>
    <w:rsid w:val="00893F75"/>
    <w:rsid w:val="008944E0"/>
    <w:rsid w:val="00895EB6"/>
    <w:rsid w:val="00896807"/>
    <w:rsid w:val="008A0532"/>
    <w:rsid w:val="008A4002"/>
    <w:rsid w:val="008A47AC"/>
    <w:rsid w:val="008B31A9"/>
    <w:rsid w:val="008B7D38"/>
    <w:rsid w:val="008C1E8C"/>
    <w:rsid w:val="008C4875"/>
    <w:rsid w:val="008D01A4"/>
    <w:rsid w:val="008D03B7"/>
    <w:rsid w:val="008E38DB"/>
    <w:rsid w:val="008E3B22"/>
    <w:rsid w:val="008E4017"/>
    <w:rsid w:val="009025DE"/>
    <w:rsid w:val="00906226"/>
    <w:rsid w:val="00913A2B"/>
    <w:rsid w:val="00913E1E"/>
    <w:rsid w:val="0091403D"/>
    <w:rsid w:val="00915761"/>
    <w:rsid w:val="0091619D"/>
    <w:rsid w:val="00920BCA"/>
    <w:rsid w:val="009235A5"/>
    <w:rsid w:val="00924853"/>
    <w:rsid w:val="00924875"/>
    <w:rsid w:val="0092508F"/>
    <w:rsid w:val="0093091F"/>
    <w:rsid w:val="009338EF"/>
    <w:rsid w:val="009364C1"/>
    <w:rsid w:val="00942DF3"/>
    <w:rsid w:val="00950161"/>
    <w:rsid w:val="00953931"/>
    <w:rsid w:val="00957280"/>
    <w:rsid w:val="00960025"/>
    <w:rsid w:val="009717F3"/>
    <w:rsid w:val="0097324B"/>
    <w:rsid w:val="009738AF"/>
    <w:rsid w:val="0097457C"/>
    <w:rsid w:val="00977C86"/>
    <w:rsid w:val="00982084"/>
    <w:rsid w:val="00982F85"/>
    <w:rsid w:val="00983EE6"/>
    <w:rsid w:val="009842FC"/>
    <w:rsid w:val="0098513D"/>
    <w:rsid w:val="00986206"/>
    <w:rsid w:val="00987C3E"/>
    <w:rsid w:val="00991FD4"/>
    <w:rsid w:val="009A0CCD"/>
    <w:rsid w:val="009A4239"/>
    <w:rsid w:val="009B7989"/>
    <w:rsid w:val="009C057A"/>
    <w:rsid w:val="009C1D09"/>
    <w:rsid w:val="009C29F8"/>
    <w:rsid w:val="009C3E45"/>
    <w:rsid w:val="009D1AB1"/>
    <w:rsid w:val="009D2999"/>
    <w:rsid w:val="009E11E2"/>
    <w:rsid w:val="009E1F05"/>
    <w:rsid w:val="009E30DC"/>
    <w:rsid w:val="009E3F6D"/>
    <w:rsid w:val="009F01F8"/>
    <w:rsid w:val="009F1A6C"/>
    <w:rsid w:val="009F2261"/>
    <w:rsid w:val="00A10C5D"/>
    <w:rsid w:val="00A10CAC"/>
    <w:rsid w:val="00A11A43"/>
    <w:rsid w:val="00A12370"/>
    <w:rsid w:val="00A13111"/>
    <w:rsid w:val="00A17675"/>
    <w:rsid w:val="00A23DA1"/>
    <w:rsid w:val="00A24CE8"/>
    <w:rsid w:val="00A25340"/>
    <w:rsid w:val="00A2775C"/>
    <w:rsid w:val="00A45B6C"/>
    <w:rsid w:val="00A5445B"/>
    <w:rsid w:val="00A64AF0"/>
    <w:rsid w:val="00A672F4"/>
    <w:rsid w:val="00A71813"/>
    <w:rsid w:val="00A71A3D"/>
    <w:rsid w:val="00A71B95"/>
    <w:rsid w:val="00A916A5"/>
    <w:rsid w:val="00A94D52"/>
    <w:rsid w:val="00A959CD"/>
    <w:rsid w:val="00AA01A7"/>
    <w:rsid w:val="00AA20F6"/>
    <w:rsid w:val="00AA29BB"/>
    <w:rsid w:val="00AA463F"/>
    <w:rsid w:val="00AB6DEC"/>
    <w:rsid w:val="00AC1FA8"/>
    <w:rsid w:val="00AC22AB"/>
    <w:rsid w:val="00AC356A"/>
    <w:rsid w:val="00AC4C27"/>
    <w:rsid w:val="00AC722D"/>
    <w:rsid w:val="00AD358E"/>
    <w:rsid w:val="00AE0C7E"/>
    <w:rsid w:val="00AE1313"/>
    <w:rsid w:val="00AE255B"/>
    <w:rsid w:val="00AE3C7F"/>
    <w:rsid w:val="00AE3E85"/>
    <w:rsid w:val="00AE7C7F"/>
    <w:rsid w:val="00AF28BA"/>
    <w:rsid w:val="00AF538D"/>
    <w:rsid w:val="00B013F4"/>
    <w:rsid w:val="00B07371"/>
    <w:rsid w:val="00B10A25"/>
    <w:rsid w:val="00B21C13"/>
    <w:rsid w:val="00B22258"/>
    <w:rsid w:val="00B224E4"/>
    <w:rsid w:val="00B22F97"/>
    <w:rsid w:val="00B41393"/>
    <w:rsid w:val="00B4146A"/>
    <w:rsid w:val="00B427AF"/>
    <w:rsid w:val="00B4345F"/>
    <w:rsid w:val="00B47AFF"/>
    <w:rsid w:val="00B53239"/>
    <w:rsid w:val="00B555C6"/>
    <w:rsid w:val="00B6003A"/>
    <w:rsid w:val="00B61AF3"/>
    <w:rsid w:val="00B6518D"/>
    <w:rsid w:val="00B83295"/>
    <w:rsid w:val="00B87883"/>
    <w:rsid w:val="00B90A2E"/>
    <w:rsid w:val="00B91D0B"/>
    <w:rsid w:val="00B968B8"/>
    <w:rsid w:val="00B96F5E"/>
    <w:rsid w:val="00BA300F"/>
    <w:rsid w:val="00BA3CD6"/>
    <w:rsid w:val="00BA4A56"/>
    <w:rsid w:val="00BA57C1"/>
    <w:rsid w:val="00BA58D5"/>
    <w:rsid w:val="00BA7594"/>
    <w:rsid w:val="00BC53B6"/>
    <w:rsid w:val="00BC5994"/>
    <w:rsid w:val="00BC5D60"/>
    <w:rsid w:val="00BD49C6"/>
    <w:rsid w:val="00BE4920"/>
    <w:rsid w:val="00BF1527"/>
    <w:rsid w:val="00BF4E1F"/>
    <w:rsid w:val="00BF75ED"/>
    <w:rsid w:val="00C010FE"/>
    <w:rsid w:val="00C014C6"/>
    <w:rsid w:val="00C02C8C"/>
    <w:rsid w:val="00C118B4"/>
    <w:rsid w:val="00C16D25"/>
    <w:rsid w:val="00C171ED"/>
    <w:rsid w:val="00C21B5D"/>
    <w:rsid w:val="00C32A4A"/>
    <w:rsid w:val="00C33929"/>
    <w:rsid w:val="00C35A40"/>
    <w:rsid w:val="00C4091A"/>
    <w:rsid w:val="00C45F26"/>
    <w:rsid w:val="00C47FB8"/>
    <w:rsid w:val="00C51FB3"/>
    <w:rsid w:val="00C52BF0"/>
    <w:rsid w:val="00C6102B"/>
    <w:rsid w:val="00C715F3"/>
    <w:rsid w:val="00C71E47"/>
    <w:rsid w:val="00C7586E"/>
    <w:rsid w:val="00C76DCA"/>
    <w:rsid w:val="00C77019"/>
    <w:rsid w:val="00C835A4"/>
    <w:rsid w:val="00C83C2E"/>
    <w:rsid w:val="00C93625"/>
    <w:rsid w:val="00C93CA2"/>
    <w:rsid w:val="00C94332"/>
    <w:rsid w:val="00CA47A1"/>
    <w:rsid w:val="00CB36D8"/>
    <w:rsid w:val="00CC1FD8"/>
    <w:rsid w:val="00CC30A3"/>
    <w:rsid w:val="00CC5BCF"/>
    <w:rsid w:val="00CD3E8A"/>
    <w:rsid w:val="00CD4256"/>
    <w:rsid w:val="00CE0C94"/>
    <w:rsid w:val="00CF4901"/>
    <w:rsid w:val="00CF5737"/>
    <w:rsid w:val="00CF7680"/>
    <w:rsid w:val="00D04D98"/>
    <w:rsid w:val="00D05B79"/>
    <w:rsid w:val="00D076D2"/>
    <w:rsid w:val="00D10BAA"/>
    <w:rsid w:val="00D12530"/>
    <w:rsid w:val="00D13245"/>
    <w:rsid w:val="00D157C2"/>
    <w:rsid w:val="00D242DB"/>
    <w:rsid w:val="00D24787"/>
    <w:rsid w:val="00D24BC2"/>
    <w:rsid w:val="00D30A4F"/>
    <w:rsid w:val="00D337A2"/>
    <w:rsid w:val="00D34086"/>
    <w:rsid w:val="00D40956"/>
    <w:rsid w:val="00D4288F"/>
    <w:rsid w:val="00D4359C"/>
    <w:rsid w:val="00D46D0B"/>
    <w:rsid w:val="00D46F5A"/>
    <w:rsid w:val="00D4726E"/>
    <w:rsid w:val="00D50958"/>
    <w:rsid w:val="00D57D55"/>
    <w:rsid w:val="00D637DF"/>
    <w:rsid w:val="00D65E47"/>
    <w:rsid w:val="00D67A95"/>
    <w:rsid w:val="00D7559B"/>
    <w:rsid w:val="00D920A2"/>
    <w:rsid w:val="00D958B3"/>
    <w:rsid w:val="00DB266E"/>
    <w:rsid w:val="00DB6C20"/>
    <w:rsid w:val="00DC05F4"/>
    <w:rsid w:val="00DC630D"/>
    <w:rsid w:val="00DD06B6"/>
    <w:rsid w:val="00DD50A1"/>
    <w:rsid w:val="00DD7FA0"/>
    <w:rsid w:val="00DE5A8B"/>
    <w:rsid w:val="00DE6559"/>
    <w:rsid w:val="00DF0237"/>
    <w:rsid w:val="00DF2885"/>
    <w:rsid w:val="00DF6CEA"/>
    <w:rsid w:val="00DF70DA"/>
    <w:rsid w:val="00DF7807"/>
    <w:rsid w:val="00E00129"/>
    <w:rsid w:val="00E01FB7"/>
    <w:rsid w:val="00E0225F"/>
    <w:rsid w:val="00E059CC"/>
    <w:rsid w:val="00E1275E"/>
    <w:rsid w:val="00E12F93"/>
    <w:rsid w:val="00E1461D"/>
    <w:rsid w:val="00E21B74"/>
    <w:rsid w:val="00E227F0"/>
    <w:rsid w:val="00E33ED8"/>
    <w:rsid w:val="00E34FDF"/>
    <w:rsid w:val="00E35A20"/>
    <w:rsid w:val="00E43D20"/>
    <w:rsid w:val="00E46DE1"/>
    <w:rsid w:val="00E5192D"/>
    <w:rsid w:val="00E60737"/>
    <w:rsid w:val="00E62F4F"/>
    <w:rsid w:val="00E66A18"/>
    <w:rsid w:val="00E67233"/>
    <w:rsid w:val="00E673FD"/>
    <w:rsid w:val="00E71512"/>
    <w:rsid w:val="00E76765"/>
    <w:rsid w:val="00E91053"/>
    <w:rsid w:val="00EA2279"/>
    <w:rsid w:val="00EA632F"/>
    <w:rsid w:val="00EB1414"/>
    <w:rsid w:val="00EB3E6C"/>
    <w:rsid w:val="00EB4F94"/>
    <w:rsid w:val="00EB50EB"/>
    <w:rsid w:val="00EB7823"/>
    <w:rsid w:val="00EC5772"/>
    <w:rsid w:val="00EC665E"/>
    <w:rsid w:val="00ED2DF5"/>
    <w:rsid w:val="00EE0498"/>
    <w:rsid w:val="00EE13E3"/>
    <w:rsid w:val="00EE30B6"/>
    <w:rsid w:val="00EE3434"/>
    <w:rsid w:val="00EE432F"/>
    <w:rsid w:val="00EE61C3"/>
    <w:rsid w:val="00EF6EE9"/>
    <w:rsid w:val="00EF7850"/>
    <w:rsid w:val="00F009A6"/>
    <w:rsid w:val="00F024F6"/>
    <w:rsid w:val="00F02B04"/>
    <w:rsid w:val="00F03680"/>
    <w:rsid w:val="00F06C0E"/>
    <w:rsid w:val="00F12950"/>
    <w:rsid w:val="00F16624"/>
    <w:rsid w:val="00F17EA5"/>
    <w:rsid w:val="00F217DB"/>
    <w:rsid w:val="00F22233"/>
    <w:rsid w:val="00F304CF"/>
    <w:rsid w:val="00F31D82"/>
    <w:rsid w:val="00F34859"/>
    <w:rsid w:val="00F362B6"/>
    <w:rsid w:val="00F40BD1"/>
    <w:rsid w:val="00F4353A"/>
    <w:rsid w:val="00F55E59"/>
    <w:rsid w:val="00F605E7"/>
    <w:rsid w:val="00F6163F"/>
    <w:rsid w:val="00F631CC"/>
    <w:rsid w:val="00F66BB9"/>
    <w:rsid w:val="00F678DC"/>
    <w:rsid w:val="00F67E5C"/>
    <w:rsid w:val="00F769C6"/>
    <w:rsid w:val="00F8410E"/>
    <w:rsid w:val="00F8426D"/>
    <w:rsid w:val="00F9213C"/>
    <w:rsid w:val="00F942B1"/>
    <w:rsid w:val="00FA1AD0"/>
    <w:rsid w:val="00FA2876"/>
    <w:rsid w:val="00FA45B5"/>
    <w:rsid w:val="00FB3F6D"/>
    <w:rsid w:val="00FB4B0D"/>
    <w:rsid w:val="00FB54A9"/>
    <w:rsid w:val="00FB6EB3"/>
    <w:rsid w:val="00FB7205"/>
    <w:rsid w:val="00FC03AE"/>
    <w:rsid w:val="00FC0BE6"/>
    <w:rsid w:val="00FC3733"/>
    <w:rsid w:val="00FC650B"/>
    <w:rsid w:val="00FC680B"/>
    <w:rsid w:val="00FD3772"/>
    <w:rsid w:val="00FD65C7"/>
    <w:rsid w:val="00FE05A0"/>
    <w:rsid w:val="00FF24F5"/>
    <w:rsid w:val="0252872C"/>
    <w:rsid w:val="2CB30280"/>
    <w:rsid w:val="37094842"/>
    <w:rsid w:val="40C8D341"/>
    <w:rsid w:val="42F7FA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9AEB9"/>
  <w15:chartTrackingRefBased/>
  <w15:docId w15:val="{AAF1890B-8A8B-46EB-A038-E3699E11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7DB"/>
    <w:pPr>
      <w:widowControl w:val="0"/>
      <w:spacing w:before="62" w:line="276" w:lineRule="auto"/>
    </w:pPr>
    <w:rPr>
      <w:rFonts w:ascii="Archivo" w:eastAsia="Gotham Book" w:hAnsi="Archivo" w:cs="Times New Roman"/>
      <w:sz w:val="20"/>
      <w:szCs w:val="20"/>
      <w:lang w:val="en-GB"/>
    </w:rPr>
  </w:style>
  <w:style w:type="paragraph" w:styleId="Heading1">
    <w:name w:val="heading 1"/>
    <w:basedOn w:val="Normal"/>
    <w:link w:val="Heading1Char"/>
    <w:uiPriority w:val="1"/>
    <w:qFormat/>
    <w:rsid w:val="0001323D"/>
    <w:pPr>
      <w:spacing w:after="120"/>
      <w:outlineLvl w:val="0"/>
    </w:pPr>
    <w:rPr>
      <w:rFonts w:ascii="Sequel 100 Wide 45" w:eastAsia="Gotham Bold" w:hAnsi="Sequel 100 Wide 45"/>
      <w:caps/>
      <w:color w:val="FFFFFF" w:themeColor="background1"/>
      <w:sz w:val="36"/>
      <w:szCs w:val="36"/>
    </w:rPr>
  </w:style>
  <w:style w:type="paragraph" w:styleId="Heading2">
    <w:name w:val="heading 2"/>
    <w:basedOn w:val="Normal"/>
    <w:next w:val="Normal"/>
    <w:link w:val="Heading2Char"/>
    <w:uiPriority w:val="9"/>
    <w:unhideWhenUsed/>
    <w:qFormat/>
    <w:rsid w:val="0252872C"/>
    <w:pPr>
      <w:keepNext/>
      <w:keepLines/>
      <w:spacing w:before="40" w:after="120"/>
      <w:outlineLvl w:val="1"/>
    </w:pPr>
    <w:rPr>
      <w:rFonts w:ascii="Sequel 100 Wide 45" w:eastAsiaTheme="majorEastAsia" w:hAnsi="Sequel 100 Wide 45" w:cs="Times New Roman (Headings CS)"/>
      <w:caps/>
      <w:color w:val="0A6DFF" w:themeColor="accent1"/>
      <w:sz w:val="28"/>
      <w:szCs w:val="28"/>
    </w:rPr>
  </w:style>
  <w:style w:type="paragraph" w:styleId="Heading3">
    <w:name w:val="heading 3"/>
    <w:basedOn w:val="Normal"/>
    <w:next w:val="Normal"/>
    <w:link w:val="Heading3Char"/>
    <w:uiPriority w:val="9"/>
    <w:semiHidden/>
    <w:unhideWhenUsed/>
    <w:qFormat/>
    <w:rsid w:val="0252872C"/>
    <w:pPr>
      <w:keepNext/>
      <w:keepLines/>
      <w:spacing w:before="40"/>
      <w:outlineLvl w:val="2"/>
    </w:pPr>
    <w:rPr>
      <w:rFonts w:eastAsiaTheme="majorEastAsia" w:cstheme="majorBidi"/>
      <w:color w:val="001F3C" w:themeColor="text2"/>
    </w:rPr>
  </w:style>
  <w:style w:type="paragraph" w:styleId="Heading4">
    <w:name w:val="heading 4"/>
    <w:basedOn w:val="Normal"/>
    <w:next w:val="Normal"/>
    <w:link w:val="Heading4Char"/>
    <w:uiPriority w:val="9"/>
    <w:unhideWhenUsed/>
    <w:qFormat/>
    <w:rsid w:val="0252872C"/>
    <w:pPr>
      <w:keepNext/>
      <w:keepLines/>
      <w:spacing w:before="40"/>
      <w:outlineLvl w:val="3"/>
    </w:pPr>
    <w:rPr>
      <w:rFonts w:asciiTheme="majorHAnsi" w:eastAsiaTheme="majorEastAsia" w:hAnsiTheme="majorHAnsi" w:cstheme="majorBidi"/>
      <w:i/>
      <w:iCs/>
      <w:color w:val="0050C6" w:themeColor="accent1" w:themeShade="BF"/>
    </w:rPr>
  </w:style>
  <w:style w:type="paragraph" w:styleId="Heading5">
    <w:name w:val="heading 5"/>
    <w:basedOn w:val="Normal"/>
    <w:next w:val="Normal"/>
    <w:link w:val="Heading5Char"/>
    <w:uiPriority w:val="9"/>
    <w:unhideWhenUsed/>
    <w:qFormat/>
    <w:rsid w:val="0252872C"/>
    <w:pPr>
      <w:keepNext/>
      <w:keepLines/>
      <w:spacing w:before="40"/>
      <w:outlineLvl w:val="4"/>
    </w:pPr>
    <w:rPr>
      <w:rFonts w:asciiTheme="majorHAnsi" w:eastAsiaTheme="majorEastAsia" w:hAnsiTheme="majorHAnsi" w:cstheme="majorBidi"/>
      <w:color w:val="0050C6" w:themeColor="accent1" w:themeShade="BF"/>
    </w:rPr>
  </w:style>
  <w:style w:type="paragraph" w:styleId="Heading6">
    <w:name w:val="heading 6"/>
    <w:basedOn w:val="Normal"/>
    <w:next w:val="Normal"/>
    <w:link w:val="Heading6Char"/>
    <w:uiPriority w:val="9"/>
    <w:unhideWhenUsed/>
    <w:qFormat/>
    <w:rsid w:val="0252872C"/>
    <w:pPr>
      <w:keepNext/>
      <w:keepLines/>
      <w:spacing w:before="40"/>
      <w:outlineLvl w:val="5"/>
    </w:pPr>
    <w:rPr>
      <w:rFonts w:asciiTheme="majorHAnsi" w:eastAsiaTheme="majorEastAsia" w:hAnsiTheme="majorHAnsi" w:cstheme="majorBidi"/>
      <w:color w:val="003583"/>
    </w:rPr>
  </w:style>
  <w:style w:type="paragraph" w:styleId="Heading7">
    <w:name w:val="heading 7"/>
    <w:basedOn w:val="Normal"/>
    <w:next w:val="Normal"/>
    <w:link w:val="Heading7Char"/>
    <w:uiPriority w:val="9"/>
    <w:unhideWhenUsed/>
    <w:qFormat/>
    <w:rsid w:val="0252872C"/>
    <w:pPr>
      <w:keepNext/>
      <w:keepLines/>
      <w:spacing w:before="40"/>
      <w:outlineLvl w:val="6"/>
    </w:pPr>
    <w:rPr>
      <w:rFonts w:asciiTheme="majorHAnsi" w:eastAsiaTheme="majorEastAsia" w:hAnsiTheme="majorHAnsi" w:cstheme="majorBidi"/>
      <w:i/>
      <w:iCs/>
      <w:color w:val="003583"/>
    </w:rPr>
  </w:style>
  <w:style w:type="paragraph" w:styleId="Heading8">
    <w:name w:val="heading 8"/>
    <w:basedOn w:val="Normal"/>
    <w:next w:val="Normal"/>
    <w:link w:val="Heading8Char"/>
    <w:uiPriority w:val="9"/>
    <w:unhideWhenUsed/>
    <w:qFormat/>
    <w:rsid w:val="0252872C"/>
    <w:pPr>
      <w:keepNext/>
      <w:keepLines/>
      <w:spacing w:before="40"/>
      <w:outlineLvl w:val="7"/>
    </w:pPr>
    <w:rPr>
      <w:rFonts w:asciiTheme="majorHAnsi" w:eastAsiaTheme="majorEastAsia" w:hAnsiTheme="majorHAnsi" w:cstheme="majorBidi"/>
      <w:color w:val="004280"/>
      <w:sz w:val="21"/>
      <w:szCs w:val="21"/>
    </w:rPr>
  </w:style>
  <w:style w:type="paragraph" w:styleId="Heading9">
    <w:name w:val="heading 9"/>
    <w:basedOn w:val="Normal"/>
    <w:next w:val="Normal"/>
    <w:link w:val="Heading9Char"/>
    <w:uiPriority w:val="9"/>
    <w:unhideWhenUsed/>
    <w:qFormat/>
    <w:rsid w:val="0252872C"/>
    <w:pPr>
      <w:keepNext/>
      <w:keepLines/>
      <w:spacing w:before="40"/>
      <w:outlineLvl w:val="8"/>
    </w:pPr>
    <w:rPr>
      <w:rFonts w:asciiTheme="majorHAnsi" w:eastAsiaTheme="majorEastAsia" w:hAnsiTheme="majorHAnsi" w:cstheme="majorBidi"/>
      <w:i/>
      <w:iCs/>
      <w:color w:val="00428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TTCGeneric">
    <w:name w:val="TA_TTC_Generic"/>
    <w:basedOn w:val="TableNormal"/>
    <w:uiPriority w:val="99"/>
    <w:rsid w:val="009E30DC"/>
    <w:rPr>
      <w:rFonts w:ascii="Arial" w:hAnsi="Arial"/>
      <w:color w:val="001F3C" w:themeColor="text1"/>
      <w:sz w:val="20"/>
    </w:rPr>
    <w:tblPr>
      <w:tblBorders>
        <w:top w:val="single" w:sz="4" w:space="0" w:color="001F3C" w:themeColor="text1"/>
        <w:left w:val="single" w:sz="4" w:space="0" w:color="001F3C" w:themeColor="text1"/>
        <w:bottom w:val="single" w:sz="4" w:space="0" w:color="001F3C" w:themeColor="text1"/>
        <w:right w:val="single" w:sz="4" w:space="0" w:color="001F3C" w:themeColor="text1"/>
        <w:insideH w:val="single" w:sz="4" w:space="0" w:color="001F3C" w:themeColor="text1"/>
        <w:insideV w:val="single" w:sz="4" w:space="0" w:color="001F3C" w:themeColor="text1"/>
      </w:tblBorders>
      <w:tblCellMar>
        <w:top w:w="113" w:type="dxa"/>
        <w:bottom w:w="113" w:type="dxa"/>
      </w:tblCellMar>
    </w:tblPr>
    <w:tblStylePr w:type="firstRow">
      <w:rPr>
        <w:b/>
        <w:color w:val="FFFFFF" w:themeColor="background1"/>
      </w:rPr>
      <w:tblPr/>
      <w:tcPr>
        <w:shd w:val="clear" w:color="auto" w:fill="0091D2"/>
      </w:tcPr>
    </w:tblStylePr>
  </w:style>
  <w:style w:type="paragraph" w:styleId="Footer">
    <w:name w:val="footer"/>
    <w:basedOn w:val="Normal"/>
    <w:link w:val="FooterChar"/>
    <w:uiPriority w:val="99"/>
    <w:unhideWhenUsed/>
    <w:rsid w:val="0252872C"/>
    <w:pPr>
      <w:tabs>
        <w:tab w:val="center" w:pos="4513"/>
        <w:tab w:val="right" w:pos="9923"/>
      </w:tabs>
    </w:pPr>
    <w:rPr>
      <w:rFonts w:cs="Archivo"/>
      <w:b/>
      <w:bCs/>
      <w:color w:val="0A6DFF" w:themeColor="accent1"/>
      <w:sz w:val="16"/>
      <w:szCs w:val="16"/>
    </w:rPr>
  </w:style>
  <w:style w:type="character" w:customStyle="1" w:styleId="FooterChar">
    <w:name w:val="Footer Char"/>
    <w:basedOn w:val="DefaultParagraphFont"/>
    <w:link w:val="Footer"/>
    <w:uiPriority w:val="99"/>
    <w:rsid w:val="0252872C"/>
    <w:rPr>
      <w:rFonts w:ascii="Archivo" w:eastAsiaTheme="minorEastAsia" w:hAnsi="Archivo" w:cs="Archivo"/>
      <w:b/>
      <w:bCs/>
      <w:noProof w:val="0"/>
      <w:color w:val="0A6DFF" w:themeColor="accent1"/>
      <w:sz w:val="16"/>
      <w:szCs w:val="16"/>
      <w:lang w:val="en-GB"/>
    </w:rPr>
  </w:style>
  <w:style w:type="character" w:customStyle="1" w:styleId="Heading1Char">
    <w:name w:val="Heading 1 Char"/>
    <w:basedOn w:val="DefaultParagraphFont"/>
    <w:link w:val="Heading1"/>
    <w:uiPriority w:val="1"/>
    <w:rsid w:val="0001323D"/>
    <w:rPr>
      <w:rFonts w:ascii="Sequel 100 Wide 45" w:eastAsia="Gotham Bold" w:hAnsi="Sequel 100 Wide 45" w:cs="Times New Roman"/>
      <w:caps/>
      <w:color w:val="FFFFFF" w:themeColor="background1"/>
      <w:sz w:val="36"/>
      <w:szCs w:val="36"/>
      <w:lang w:val="en-GB"/>
    </w:rPr>
  </w:style>
  <w:style w:type="paragraph" w:styleId="ListParagraph">
    <w:name w:val="List Paragraph"/>
    <w:aliases w:val="List Paragraph1,List Paragraph11,Bullet point,Recommendation,List Paragraph Number"/>
    <w:basedOn w:val="Normal"/>
    <w:link w:val="ListParagraphChar"/>
    <w:uiPriority w:val="34"/>
    <w:qFormat/>
    <w:rsid w:val="00406333"/>
    <w:pPr>
      <w:numPr>
        <w:numId w:val="1"/>
      </w:numPr>
      <w:contextualSpacing/>
    </w:pPr>
  </w:style>
  <w:style w:type="character" w:customStyle="1" w:styleId="Heading2Char">
    <w:name w:val="Heading 2 Char"/>
    <w:basedOn w:val="DefaultParagraphFont"/>
    <w:link w:val="Heading2"/>
    <w:uiPriority w:val="9"/>
    <w:rsid w:val="0252872C"/>
    <w:rPr>
      <w:rFonts w:ascii="Sequel 100 Wide 45" w:eastAsiaTheme="majorEastAsia" w:hAnsi="Sequel 100 Wide 45" w:cs="Times New Roman (Headings CS)"/>
      <w:caps/>
      <w:noProof w:val="0"/>
      <w:color w:val="0A6DFF" w:themeColor="accent1"/>
      <w:sz w:val="28"/>
      <w:szCs w:val="28"/>
      <w:lang w:val="en-GB"/>
    </w:rPr>
  </w:style>
  <w:style w:type="character" w:customStyle="1" w:styleId="Heading3Char">
    <w:name w:val="Heading 3 Char"/>
    <w:basedOn w:val="DefaultParagraphFont"/>
    <w:link w:val="Heading3"/>
    <w:uiPriority w:val="9"/>
    <w:semiHidden/>
    <w:rsid w:val="0252872C"/>
    <w:rPr>
      <w:rFonts w:ascii="Archivo" w:eastAsiaTheme="majorEastAsia" w:hAnsi="Archivo" w:cstheme="majorBidi"/>
      <w:noProof w:val="0"/>
      <w:color w:val="001F3C" w:themeColor="text2"/>
      <w:lang w:val="en-GB"/>
    </w:rPr>
  </w:style>
  <w:style w:type="table" w:styleId="TableGrid">
    <w:name w:val="Table Grid"/>
    <w:basedOn w:val="TableNormal"/>
    <w:uiPriority w:val="39"/>
    <w:rsid w:val="00095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Grid">
    <w:name w:val="Layout Grid"/>
    <w:basedOn w:val="TableNormal"/>
    <w:uiPriority w:val="99"/>
    <w:rsid w:val="00032457"/>
    <w:rPr>
      <w:rFonts w:ascii="Times New Roman" w:eastAsia="SimSun" w:hAnsi="Times New Roman" w:cs="Times New Roman"/>
      <w:sz w:val="20"/>
      <w:szCs w:val="20"/>
      <w:lang w:val="en-GB" w:eastAsia="en-GB"/>
    </w:rPr>
    <w:tblPr>
      <w:tblCellMar>
        <w:left w:w="0" w:type="dxa"/>
        <w:right w:w="0" w:type="dxa"/>
      </w:tblCellMar>
    </w:tblPr>
  </w:style>
  <w:style w:type="table" w:styleId="GridTable1Light">
    <w:name w:val="Grid Table 1 Light"/>
    <w:basedOn w:val="TableNormal"/>
    <w:uiPriority w:val="46"/>
    <w:rsid w:val="004E3354"/>
    <w:tblPr>
      <w:tblStyleRowBandSize w:val="1"/>
      <w:tblStyleColBandSize w:val="1"/>
      <w:tblBorders>
        <w:top w:val="single" w:sz="4" w:space="0" w:color="4BA7FF" w:themeColor="text1" w:themeTint="66"/>
        <w:left w:val="single" w:sz="4" w:space="0" w:color="4BA7FF" w:themeColor="text1" w:themeTint="66"/>
        <w:bottom w:val="single" w:sz="4" w:space="0" w:color="4BA7FF" w:themeColor="text1" w:themeTint="66"/>
        <w:right w:val="single" w:sz="4" w:space="0" w:color="4BA7FF" w:themeColor="text1" w:themeTint="66"/>
        <w:insideH w:val="single" w:sz="4" w:space="0" w:color="4BA7FF" w:themeColor="text1" w:themeTint="66"/>
        <w:insideV w:val="single" w:sz="4" w:space="0" w:color="4BA7FF" w:themeColor="text1" w:themeTint="66"/>
      </w:tblBorders>
    </w:tblPr>
    <w:tblStylePr w:type="firstRow">
      <w:rPr>
        <w:b/>
        <w:bCs/>
      </w:rPr>
      <w:tblPr/>
      <w:tcPr>
        <w:tcBorders>
          <w:bottom w:val="single" w:sz="12" w:space="0" w:color="007BF0" w:themeColor="text1" w:themeTint="99"/>
        </w:tcBorders>
      </w:tcPr>
    </w:tblStylePr>
    <w:tblStylePr w:type="lastRow">
      <w:rPr>
        <w:b/>
        <w:bCs/>
      </w:rPr>
      <w:tblPr/>
      <w:tcPr>
        <w:tcBorders>
          <w:top w:val="double" w:sz="2" w:space="0" w:color="007BF0" w:themeColor="text1" w:themeTint="99"/>
        </w:tcBorders>
      </w:tcPr>
    </w:tblStylePr>
    <w:tblStylePr w:type="firstCol">
      <w:rPr>
        <w:b/>
        <w:bCs/>
      </w:rPr>
    </w:tblStylePr>
    <w:tblStylePr w:type="lastCol">
      <w:rPr>
        <w:b/>
        <w:bCs/>
      </w:rPr>
    </w:tblStylePr>
  </w:style>
  <w:style w:type="paragraph" w:customStyle="1" w:styleId="Subheading">
    <w:name w:val="Subheading"/>
    <w:basedOn w:val="Normal"/>
    <w:qFormat/>
    <w:rsid w:val="00C93CA2"/>
    <w:pPr>
      <w:spacing w:after="120"/>
      <w:ind w:right="-329"/>
    </w:pPr>
    <w:rPr>
      <w:rFonts w:cs="Archivo"/>
      <w:b/>
      <w:bCs/>
      <w:color w:val="0A6DFF" w:themeColor="accent1"/>
    </w:rPr>
  </w:style>
  <w:style w:type="table" w:styleId="GridTable4-Accent1">
    <w:name w:val="Grid Table 4 Accent 1"/>
    <w:aliases w:val="Tennis Table"/>
    <w:basedOn w:val="TableNormal"/>
    <w:uiPriority w:val="49"/>
    <w:rsid w:val="004B3662"/>
    <w:rPr>
      <w:rFonts w:ascii="Archivo" w:hAnsi="Archivo"/>
    </w:rPr>
    <w:tblPr>
      <w:tblStyleRowBandSize w:val="1"/>
      <w:tblStyleColBandSize w:val="1"/>
      <w:tblBorders>
        <w:top w:val="single" w:sz="4" w:space="0" w:color="6CA7FF" w:themeColor="accent1" w:themeTint="99"/>
        <w:left w:val="single" w:sz="4" w:space="0" w:color="6CA7FF" w:themeColor="accent1" w:themeTint="99"/>
        <w:bottom w:val="single" w:sz="4" w:space="0" w:color="6CA7FF" w:themeColor="accent1" w:themeTint="99"/>
        <w:right w:val="single" w:sz="4" w:space="0" w:color="6CA7FF" w:themeColor="accent1" w:themeTint="99"/>
        <w:insideH w:val="single" w:sz="4" w:space="0" w:color="6CA7FF" w:themeColor="accent1" w:themeTint="99"/>
        <w:insideV w:val="single" w:sz="4" w:space="0" w:color="6CA7FF" w:themeColor="accent1" w:themeTint="99"/>
      </w:tblBorders>
      <w:tblCellMar>
        <w:top w:w="57" w:type="dxa"/>
        <w:bottom w:w="57" w:type="dxa"/>
      </w:tblCellMar>
    </w:tblPr>
    <w:tblStylePr w:type="firstRow">
      <w:rPr>
        <w:b/>
        <w:bCs/>
        <w:color w:val="FFFFFF" w:themeColor="background1"/>
      </w:rPr>
      <w:tblPr/>
      <w:tcPr>
        <w:tcBorders>
          <w:top w:val="single" w:sz="4" w:space="0" w:color="0A6DFF" w:themeColor="accent1"/>
          <w:left w:val="single" w:sz="4" w:space="0" w:color="0A6DFF" w:themeColor="accent1"/>
          <w:bottom w:val="single" w:sz="4" w:space="0" w:color="0A6DFF" w:themeColor="accent1"/>
          <w:right w:val="single" w:sz="4" w:space="0" w:color="0A6DFF" w:themeColor="accent1"/>
          <w:insideH w:val="nil"/>
          <w:insideV w:val="nil"/>
        </w:tcBorders>
        <w:shd w:val="clear" w:color="auto" w:fill="0A6DFF" w:themeFill="accent1"/>
      </w:tcPr>
    </w:tblStylePr>
    <w:tblStylePr w:type="lastRow">
      <w:rPr>
        <w:b/>
        <w:bCs/>
      </w:rPr>
      <w:tblPr/>
      <w:tcPr>
        <w:tcBorders>
          <w:top w:val="double" w:sz="4" w:space="0" w:color="0A6DFF" w:themeColor="accent1"/>
        </w:tcBorders>
      </w:tcPr>
    </w:tblStylePr>
    <w:tblStylePr w:type="firstCol">
      <w:rPr>
        <w:b/>
        <w:bCs/>
      </w:rPr>
    </w:tblStylePr>
    <w:tblStylePr w:type="lastCol">
      <w:rPr>
        <w:b/>
        <w:bCs/>
      </w:rPr>
    </w:tblStylePr>
    <w:tblStylePr w:type="band1Vert">
      <w:tblPr/>
      <w:tcPr>
        <w:shd w:val="clear" w:color="auto" w:fill="CEE1FF" w:themeFill="accent1" w:themeFillTint="33"/>
      </w:tcPr>
    </w:tblStylePr>
    <w:tblStylePr w:type="band1Horz">
      <w:tblPr/>
      <w:tcPr>
        <w:shd w:val="clear" w:color="auto" w:fill="CEE1FF" w:themeFill="accent1" w:themeFillTint="33"/>
      </w:tcPr>
    </w:tblStylePr>
  </w:style>
  <w:style w:type="paragraph" w:customStyle="1" w:styleId="DocumentTitle">
    <w:name w:val="Document Title"/>
    <w:basedOn w:val="Normal"/>
    <w:qFormat/>
    <w:rsid w:val="0001323D"/>
    <w:pPr>
      <w:spacing w:after="360"/>
    </w:pPr>
    <w:rPr>
      <w:rFonts w:ascii="Sequel 100 Wide 85" w:hAnsi="Sequel 100 Wide 85"/>
      <w:color w:val="FFFFFF" w:themeColor="background1"/>
      <w:sz w:val="72"/>
      <w:szCs w:val="72"/>
    </w:rPr>
  </w:style>
  <w:style w:type="paragraph" w:customStyle="1" w:styleId="IntroductionText">
    <w:name w:val="Introduction Text"/>
    <w:basedOn w:val="Normal"/>
    <w:qFormat/>
    <w:rsid w:val="0001323D"/>
    <w:pPr>
      <w:spacing w:after="120"/>
    </w:pPr>
    <w:rPr>
      <w:rFonts w:ascii="Sequel 100 Wide 45" w:hAnsi="Sequel 100 Wide 45"/>
      <w:color w:val="FFFFFF" w:themeColor="background1"/>
      <w:sz w:val="26"/>
      <w:szCs w:val="26"/>
    </w:rPr>
  </w:style>
  <w:style w:type="character" w:styleId="Hyperlink">
    <w:name w:val="Hyperlink"/>
    <w:basedOn w:val="DefaultParagraphFont"/>
    <w:uiPriority w:val="99"/>
    <w:unhideWhenUsed/>
    <w:rsid w:val="002968E5"/>
    <w:rPr>
      <w:color w:val="096DFF" w:themeColor="hyperlink"/>
      <w:u w:val="single"/>
    </w:rPr>
  </w:style>
  <w:style w:type="character" w:styleId="UnresolvedMention">
    <w:name w:val="Unresolved Mention"/>
    <w:basedOn w:val="DefaultParagraphFont"/>
    <w:uiPriority w:val="99"/>
    <w:semiHidden/>
    <w:unhideWhenUsed/>
    <w:rsid w:val="002968E5"/>
    <w:rPr>
      <w:color w:val="605E5C"/>
      <w:shd w:val="clear" w:color="auto" w:fill="E1DFDD"/>
    </w:rPr>
  </w:style>
  <w:style w:type="paragraph" w:styleId="Title">
    <w:name w:val="Title"/>
    <w:basedOn w:val="Normal"/>
    <w:next w:val="Normal"/>
    <w:link w:val="TitleChar"/>
    <w:uiPriority w:val="10"/>
    <w:qFormat/>
    <w:rsid w:val="0252872C"/>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252872C"/>
    <w:rPr>
      <w:rFonts w:eastAsiaTheme="minorEastAsia"/>
      <w:color w:val="0070DA"/>
    </w:rPr>
  </w:style>
  <w:style w:type="paragraph" w:styleId="Quote">
    <w:name w:val="Quote"/>
    <w:basedOn w:val="Normal"/>
    <w:next w:val="Normal"/>
    <w:link w:val="QuoteChar"/>
    <w:uiPriority w:val="29"/>
    <w:qFormat/>
    <w:rsid w:val="0252872C"/>
    <w:pPr>
      <w:spacing w:before="200"/>
      <w:ind w:left="864" w:right="864"/>
      <w:jc w:val="center"/>
    </w:pPr>
    <w:rPr>
      <w:i/>
      <w:iCs/>
      <w:color w:val="0058AC" w:themeColor="text2" w:themeTint="BF"/>
    </w:rPr>
  </w:style>
  <w:style w:type="paragraph" w:styleId="IntenseQuote">
    <w:name w:val="Intense Quote"/>
    <w:basedOn w:val="Normal"/>
    <w:next w:val="Normal"/>
    <w:link w:val="IntenseQuoteChar"/>
    <w:uiPriority w:val="30"/>
    <w:qFormat/>
    <w:rsid w:val="0252872C"/>
    <w:pPr>
      <w:spacing w:before="360" w:after="360"/>
      <w:ind w:left="864" w:right="864"/>
      <w:jc w:val="center"/>
    </w:pPr>
    <w:rPr>
      <w:i/>
      <w:iCs/>
      <w:color w:val="0A6DFF" w:themeColor="accent1"/>
    </w:rPr>
  </w:style>
  <w:style w:type="character" w:customStyle="1" w:styleId="Heading4Char">
    <w:name w:val="Heading 4 Char"/>
    <w:basedOn w:val="DefaultParagraphFont"/>
    <w:link w:val="Heading4"/>
    <w:uiPriority w:val="9"/>
    <w:rsid w:val="0252872C"/>
    <w:rPr>
      <w:rFonts w:asciiTheme="majorHAnsi" w:eastAsiaTheme="majorEastAsia" w:hAnsiTheme="majorHAnsi" w:cstheme="majorBidi"/>
      <w:i/>
      <w:iCs/>
      <w:noProof w:val="0"/>
      <w:color w:val="0050C6" w:themeColor="accent1" w:themeShade="BF"/>
      <w:lang w:val="en-GB"/>
    </w:rPr>
  </w:style>
  <w:style w:type="character" w:customStyle="1" w:styleId="Heading5Char">
    <w:name w:val="Heading 5 Char"/>
    <w:basedOn w:val="DefaultParagraphFont"/>
    <w:link w:val="Heading5"/>
    <w:uiPriority w:val="9"/>
    <w:rsid w:val="0252872C"/>
    <w:rPr>
      <w:rFonts w:asciiTheme="majorHAnsi" w:eastAsiaTheme="majorEastAsia" w:hAnsiTheme="majorHAnsi" w:cstheme="majorBidi"/>
      <w:noProof w:val="0"/>
      <w:color w:val="0050C6" w:themeColor="accent1" w:themeShade="BF"/>
      <w:lang w:val="en-GB"/>
    </w:rPr>
  </w:style>
  <w:style w:type="character" w:customStyle="1" w:styleId="Heading6Char">
    <w:name w:val="Heading 6 Char"/>
    <w:basedOn w:val="DefaultParagraphFont"/>
    <w:link w:val="Heading6"/>
    <w:uiPriority w:val="9"/>
    <w:rsid w:val="0252872C"/>
    <w:rPr>
      <w:rFonts w:asciiTheme="majorHAnsi" w:eastAsiaTheme="majorEastAsia" w:hAnsiTheme="majorHAnsi" w:cstheme="majorBidi"/>
      <w:noProof w:val="0"/>
      <w:color w:val="003583"/>
      <w:lang w:val="en-GB"/>
    </w:rPr>
  </w:style>
  <w:style w:type="character" w:customStyle="1" w:styleId="Heading7Char">
    <w:name w:val="Heading 7 Char"/>
    <w:basedOn w:val="DefaultParagraphFont"/>
    <w:link w:val="Heading7"/>
    <w:uiPriority w:val="9"/>
    <w:rsid w:val="0252872C"/>
    <w:rPr>
      <w:rFonts w:asciiTheme="majorHAnsi" w:eastAsiaTheme="majorEastAsia" w:hAnsiTheme="majorHAnsi" w:cstheme="majorBidi"/>
      <w:i/>
      <w:iCs/>
      <w:noProof w:val="0"/>
      <w:color w:val="003583"/>
      <w:lang w:val="en-GB"/>
    </w:rPr>
  </w:style>
  <w:style w:type="character" w:customStyle="1" w:styleId="Heading8Char">
    <w:name w:val="Heading 8 Char"/>
    <w:basedOn w:val="DefaultParagraphFont"/>
    <w:link w:val="Heading8"/>
    <w:uiPriority w:val="9"/>
    <w:rsid w:val="0252872C"/>
    <w:rPr>
      <w:rFonts w:asciiTheme="majorHAnsi" w:eastAsiaTheme="majorEastAsia" w:hAnsiTheme="majorHAnsi" w:cstheme="majorBidi"/>
      <w:noProof w:val="0"/>
      <w:color w:val="004280"/>
      <w:sz w:val="21"/>
      <w:szCs w:val="21"/>
      <w:lang w:val="en-GB"/>
    </w:rPr>
  </w:style>
  <w:style w:type="character" w:customStyle="1" w:styleId="Heading9Char">
    <w:name w:val="Heading 9 Char"/>
    <w:basedOn w:val="DefaultParagraphFont"/>
    <w:link w:val="Heading9"/>
    <w:uiPriority w:val="9"/>
    <w:rsid w:val="0252872C"/>
    <w:rPr>
      <w:rFonts w:asciiTheme="majorHAnsi" w:eastAsiaTheme="majorEastAsia" w:hAnsiTheme="majorHAnsi" w:cstheme="majorBidi"/>
      <w:i/>
      <w:iCs/>
      <w:noProof w:val="0"/>
      <w:color w:val="004280"/>
      <w:sz w:val="21"/>
      <w:szCs w:val="21"/>
      <w:lang w:val="en-GB"/>
    </w:rPr>
  </w:style>
  <w:style w:type="character" w:customStyle="1" w:styleId="TitleChar">
    <w:name w:val="Title Char"/>
    <w:basedOn w:val="DefaultParagraphFont"/>
    <w:link w:val="Title"/>
    <w:uiPriority w:val="10"/>
    <w:rsid w:val="0252872C"/>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0252872C"/>
    <w:rPr>
      <w:rFonts w:asciiTheme="minorHAnsi" w:eastAsiaTheme="minorEastAsia" w:hAnsiTheme="minorHAnsi" w:cstheme="minorBidi"/>
      <w:noProof w:val="0"/>
      <w:color w:val="0070DA"/>
      <w:lang w:val="en-GB"/>
    </w:rPr>
  </w:style>
  <w:style w:type="character" w:customStyle="1" w:styleId="QuoteChar">
    <w:name w:val="Quote Char"/>
    <w:basedOn w:val="DefaultParagraphFont"/>
    <w:link w:val="Quote"/>
    <w:uiPriority w:val="29"/>
    <w:rsid w:val="0252872C"/>
    <w:rPr>
      <w:i/>
      <w:iCs/>
      <w:noProof w:val="0"/>
      <w:color w:val="0058AC" w:themeColor="text2" w:themeTint="BF"/>
      <w:lang w:val="en-GB"/>
    </w:rPr>
  </w:style>
  <w:style w:type="character" w:customStyle="1" w:styleId="IntenseQuoteChar">
    <w:name w:val="Intense Quote Char"/>
    <w:basedOn w:val="DefaultParagraphFont"/>
    <w:link w:val="IntenseQuote"/>
    <w:uiPriority w:val="30"/>
    <w:rsid w:val="0252872C"/>
    <w:rPr>
      <w:i/>
      <w:iCs/>
      <w:noProof w:val="0"/>
      <w:color w:val="0A6DFF" w:themeColor="accent1"/>
      <w:lang w:val="en-GB"/>
    </w:rPr>
  </w:style>
  <w:style w:type="paragraph" w:styleId="TOC1">
    <w:name w:val="toc 1"/>
    <w:basedOn w:val="Normal"/>
    <w:next w:val="Normal"/>
    <w:uiPriority w:val="39"/>
    <w:unhideWhenUsed/>
    <w:rsid w:val="00E66A18"/>
    <w:pPr>
      <w:spacing w:after="100"/>
    </w:pPr>
    <w:rPr>
      <w:rFonts w:ascii="Sequel 100 Wide 45" w:hAnsi="Sequel 100 Wide 45"/>
      <w:caps/>
      <w:color w:val="0A6DFF" w:themeColor="accent1"/>
      <w:sz w:val="28"/>
    </w:rPr>
  </w:style>
  <w:style w:type="paragraph" w:styleId="TOC2">
    <w:name w:val="toc 2"/>
    <w:basedOn w:val="Normal"/>
    <w:next w:val="Normal"/>
    <w:uiPriority w:val="39"/>
    <w:unhideWhenUsed/>
    <w:rsid w:val="00E66A18"/>
    <w:pPr>
      <w:spacing w:after="100"/>
      <w:ind w:left="220"/>
    </w:pPr>
  </w:style>
  <w:style w:type="paragraph" w:styleId="TOC3">
    <w:name w:val="toc 3"/>
    <w:basedOn w:val="Normal"/>
    <w:next w:val="Normal"/>
    <w:uiPriority w:val="39"/>
    <w:unhideWhenUsed/>
    <w:rsid w:val="00E66A18"/>
    <w:pPr>
      <w:spacing w:after="100"/>
      <w:ind w:left="440"/>
    </w:pPr>
  </w:style>
  <w:style w:type="paragraph" w:styleId="TOC4">
    <w:name w:val="toc 4"/>
    <w:basedOn w:val="Normal"/>
    <w:next w:val="Normal"/>
    <w:uiPriority w:val="39"/>
    <w:unhideWhenUsed/>
    <w:rsid w:val="00E66A18"/>
    <w:pPr>
      <w:spacing w:after="100"/>
      <w:ind w:left="660"/>
    </w:pPr>
  </w:style>
  <w:style w:type="paragraph" w:styleId="TOC5">
    <w:name w:val="toc 5"/>
    <w:basedOn w:val="Normal"/>
    <w:next w:val="Normal"/>
    <w:uiPriority w:val="39"/>
    <w:unhideWhenUsed/>
    <w:rsid w:val="0252872C"/>
    <w:pPr>
      <w:spacing w:after="100"/>
      <w:ind w:left="880"/>
    </w:pPr>
  </w:style>
  <w:style w:type="paragraph" w:styleId="TOC6">
    <w:name w:val="toc 6"/>
    <w:basedOn w:val="Normal"/>
    <w:next w:val="Normal"/>
    <w:uiPriority w:val="39"/>
    <w:unhideWhenUsed/>
    <w:rsid w:val="0252872C"/>
    <w:pPr>
      <w:spacing w:after="100"/>
      <w:ind w:left="1100"/>
    </w:pPr>
  </w:style>
  <w:style w:type="paragraph" w:styleId="TOC7">
    <w:name w:val="toc 7"/>
    <w:basedOn w:val="Normal"/>
    <w:next w:val="Normal"/>
    <w:uiPriority w:val="39"/>
    <w:unhideWhenUsed/>
    <w:rsid w:val="0252872C"/>
    <w:pPr>
      <w:spacing w:after="100"/>
      <w:ind w:left="1320"/>
    </w:pPr>
  </w:style>
  <w:style w:type="paragraph" w:styleId="TOC8">
    <w:name w:val="toc 8"/>
    <w:basedOn w:val="Normal"/>
    <w:next w:val="Normal"/>
    <w:uiPriority w:val="39"/>
    <w:unhideWhenUsed/>
    <w:rsid w:val="0252872C"/>
    <w:pPr>
      <w:spacing w:after="100"/>
      <w:ind w:left="1540"/>
    </w:pPr>
  </w:style>
  <w:style w:type="paragraph" w:styleId="TOC9">
    <w:name w:val="toc 9"/>
    <w:basedOn w:val="Normal"/>
    <w:next w:val="Normal"/>
    <w:uiPriority w:val="39"/>
    <w:unhideWhenUsed/>
    <w:rsid w:val="0252872C"/>
    <w:pPr>
      <w:spacing w:after="100"/>
      <w:ind w:left="1760"/>
    </w:pPr>
  </w:style>
  <w:style w:type="paragraph" w:styleId="EndnoteText">
    <w:name w:val="endnote text"/>
    <w:basedOn w:val="Normal"/>
    <w:link w:val="EndnoteTextChar"/>
    <w:uiPriority w:val="99"/>
    <w:semiHidden/>
    <w:unhideWhenUsed/>
    <w:rsid w:val="0252872C"/>
  </w:style>
  <w:style w:type="character" w:customStyle="1" w:styleId="EndnoteTextChar">
    <w:name w:val="Endnote Text Char"/>
    <w:basedOn w:val="DefaultParagraphFont"/>
    <w:link w:val="EndnoteText"/>
    <w:uiPriority w:val="99"/>
    <w:semiHidden/>
    <w:rsid w:val="0252872C"/>
    <w:rPr>
      <w:noProof w:val="0"/>
      <w:sz w:val="20"/>
      <w:szCs w:val="20"/>
      <w:lang w:val="en-GB"/>
    </w:rPr>
  </w:style>
  <w:style w:type="paragraph" w:styleId="FootnoteText">
    <w:name w:val="footnote text"/>
    <w:basedOn w:val="Normal"/>
    <w:link w:val="FootnoteTextChar"/>
    <w:uiPriority w:val="99"/>
    <w:semiHidden/>
    <w:unhideWhenUsed/>
    <w:rsid w:val="0252872C"/>
  </w:style>
  <w:style w:type="character" w:customStyle="1" w:styleId="FootnoteTextChar">
    <w:name w:val="Footnote Text Char"/>
    <w:basedOn w:val="DefaultParagraphFont"/>
    <w:link w:val="FootnoteText"/>
    <w:uiPriority w:val="99"/>
    <w:semiHidden/>
    <w:rsid w:val="0252872C"/>
    <w:rPr>
      <w:noProof w:val="0"/>
      <w:sz w:val="20"/>
      <w:szCs w:val="20"/>
      <w:lang w:val="en-GB"/>
    </w:rPr>
  </w:style>
  <w:style w:type="paragraph" w:styleId="Header">
    <w:name w:val="header"/>
    <w:basedOn w:val="Normal"/>
    <w:link w:val="HeaderChar"/>
    <w:uiPriority w:val="99"/>
    <w:unhideWhenUsed/>
    <w:rsid w:val="0252872C"/>
    <w:pPr>
      <w:tabs>
        <w:tab w:val="center" w:pos="4680"/>
        <w:tab w:val="right" w:pos="9360"/>
      </w:tabs>
    </w:pPr>
  </w:style>
  <w:style w:type="character" w:customStyle="1" w:styleId="HeaderChar">
    <w:name w:val="Header Char"/>
    <w:basedOn w:val="DefaultParagraphFont"/>
    <w:link w:val="Header"/>
    <w:uiPriority w:val="99"/>
    <w:rsid w:val="0252872C"/>
    <w:rPr>
      <w:noProof w:val="0"/>
      <w:lang w:val="en-GB"/>
    </w:rPr>
  </w:style>
  <w:style w:type="paragraph" w:customStyle="1" w:styleId="AcknowledgementStyle">
    <w:name w:val="Acknowledgement Style"/>
    <w:basedOn w:val="Normal"/>
    <w:qFormat/>
    <w:rsid w:val="00CD4256"/>
    <w:rPr>
      <w:color w:val="0A6DFF" w:themeColor="accent1"/>
    </w:rPr>
  </w:style>
  <w:style w:type="character" w:styleId="CommentReference">
    <w:name w:val="annotation reference"/>
    <w:basedOn w:val="DefaultParagraphFont"/>
    <w:uiPriority w:val="99"/>
    <w:semiHidden/>
    <w:unhideWhenUsed/>
    <w:rsid w:val="00183E66"/>
    <w:rPr>
      <w:sz w:val="16"/>
      <w:szCs w:val="16"/>
    </w:rPr>
  </w:style>
  <w:style w:type="paragraph" w:styleId="CommentText">
    <w:name w:val="annotation text"/>
    <w:basedOn w:val="Normal"/>
    <w:link w:val="CommentTextChar"/>
    <w:uiPriority w:val="99"/>
    <w:semiHidden/>
    <w:unhideWhenUsed/>
    <w:rsid w:val="00183E66"/>
  </w:style>
  <w:style w:type="character" w:customStyle="1" w:styleId="CommentTextChar">
    <w:name w:val="Comment Text Char"/>
    <w:basedOn w:val="DefaultParagraphFont"/>
    <w:link w:val="CommentText"/>
    <w:uiPriority w:val="99"/>
    <w:semiHidden/>
    <w:rsid w:val="00183E66"/>
    <w:rPr>
      <w:rFonts w:ascii="Archivo" w:eastAsia="Gotham Book" w:hAnsi="Archivo"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83E66"/>
    <w:rPr>
      <w:b/>
      <w:bCs/>
    </w:rPr>
  </w:style>
  <w:style w:type="character" w:customStyle="1" w:styleId="CommentSubjectChar">
    <w:name w:val="Comment Subject Char"/>
    <w:basedOn w:val="CommentTextChar"/>
    <w:link w:val="CommentSubject"/>
    <w:uiPriority w:val="99"/>
    <w:semiHidden/>
    <w:rsid w:val="00183E66"/>
    <w:rPr>
      <w:rFonts w:ascii="Archivo" w:eastAsia="Gotham Book" w:hAnsi="Archivo" w:cs="Times New Roman"/>
      <w:b/>
      <w:bCs/>
      <w:sz w:val="20"/>
      <w:szCs w:val="20"/>
      <w:lang w:val="en-GB"/>
    </w:rPr>
  </w:style>
  <w:style w:type="paragraph" w:styleId="NoSpacing">
    <w:name w:val="No Spacing"/>
    <w:link w:val="NoSpacingChar"/>
    <w:uiPriority w:val="1"/>
    <w:qFormat/>
    <w:rsid w:val="00446AFD"/>
    <w:rPr>
      <w:rFonts w:eastAsiaTheme="minorEastAsia"/>
      <w:sz w:val="22"/>
      <w:szCs w:val="22"/>
      <w:lang w:val="en-US" w:eastAsia="zh-CN"/>
    </w:rPr>
  </w:style>
  <w:style w:type="character" w:customStyle="1" w:styleId="NoSpacingChar">
    <w:name w:val="No Spacing Char"/>
    <w:basedOn w:val="DefaultParagraphFont"/>
    <w:link w:val="NoSpacing"/>
    <w:uiPriority w:val="1"/>
    <w:rsid w:val="00446AFD"/>
    <w:rPr>
      <w:rFonts w:eastAsiaTheme="minorEastAsia"/>
      <w:sz w:val="22"/>
      <w:szCs w:val="22"/>
      <w:lang w:val="en-US" w:eastAsia="zh-CN"/>
    </w:rPr>
  </w:style>
  <w:style w:type="paragraph" w:styleId="BodyTextIndent">
    <w:name w:val="Body Text Indent"/>
    <w:basedOn w:val="Normal"/>
    <w:link w:val="BodyTextIndentChar"/>
    <w:rsid w:val="00953931"/>
    <w:pPr>
      <w:widowControl/>
      <w:autoSpaceDE w:val="0"/>
      <w:autoSpaceDN w:val="0"/>
      <w:spacing w:before="0" w:line="240" w:lineRule="auto"/>
    </w:pPr>
    <w:rPr>
      <w:rFonts w:ascii="Arial" w:eastAsia="Times New Roman" w:hAnsi="Arial"/>
      <w:b/>
      <w:sz w:val="22"/>
      <w:lang w:val="en-US"/>
    </w:rPr>
  </w:style>
  <w:style w:type="character" w:customStyle="1" w:styleId="BodyTextIndentChar">
    <w:name w:val="Body Text Indent Char"/>
    <w:basedOn w:val="DefaultParagraphFont"/>
    <w:link w:val="BodyTextIndent"/>
    <w:rsid w:val="00953931"/>
    <w:rPr>
      <w:rFonts w:ascii="Arial" w:eastAsia="Times New Roman" w:hAnsi="Arial" w:cs="Times New Roman"/>
      <w:b/>
      <w:sz w:val="22"/>
      <w:szCs w:val="20"/>
      <w:lang w:val="en-US"/>
    </w:rPr>
  </w:style>
  <w:style w:type="character" w:customStyle="1" w:styleId="ListParagraphChar">
    <w:name w:val="List Paragraph Char"/>
    <w:aliases w:val="List Paragraph1 Char,List Paragraph11 Char,Bullet point Char,Recommendation Char,List Paragraph Number Char"/>
    <w:basedOn w:val="DefaultParagraphFont"/>
    <w:link w:val="ListParagraph"/>
    <w:uiPriority w:val="34"/>
    <w:locked/>
    <w:rsid w:val="002307D0"/>
    <w:rPr>
      <w:rFonts w:ascii="Archivo" w:eastAsia="Gotham Book" w:hAnsi="Archivo" w:cs="Times New Roman"/>
      <w:sz w:val="20"/>
      <w:szCs w:val="20"/>
      <w:lang w:val="en-GB"/>
    </w:rPr>
  </w:style>
  <w:style w:type="paragraph" w:styleId="BodyText">
    <w:name w:val="Body Text"/>
    <w:basedOn w:val="Normal"/>
    <w:link w:val="BodyTextChar"/>
    <w:unhideWhenUsed/>
    <w:rsid w:val="009C1D09"/>
    <w:pPr>
      <w:widowControl/>
      <w:spacing w:before="0" w:after="12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rsid w:val="009C1D09"/>
    <w:rPr>
      <w:rFonts w:ascii="Times New Roman" w:eastAsia="Times New Roman" w:hAnsi="Times New Roman" w:cs="Times New Roman"/>
      <w:lang w:val="en-GB" w:eastAsia="en-AU"/>
    </w:rPr>
  </w:style>
  <w:style w:type="character" w:styleId="FollowedHyperlink">
    <w:name w:val="FollowedHyperlink"/>
    <w:basedOn w:val="DefaultParagraphFont"/>
    <w:uiPriority w:val="99"/>
    <w:semiHidden/>
    <w:unhideWhenUsed/>
    <w:rsid w:val="000A5FE7"/>
    <w:rPr>
      <w:color w:val="096D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733429">
      <w:bodyDiv w:val="1"/>
      <w:marLeft w:val="0"/>
      <w:marRight w:val="0"/>
      <w:marTop w:val="0"/>
      <w:marBottom w:val="0"/>
      <w:divBdr>
        <w:top w:val="none" w:sz="0" w:space="0" w:color="auto"/>
        <w:left w:val="none" w:sz="0" w:space="0" w:color="auto"/>
        <w:bottom w:val="none" w:sz="0" w:space="0" w:color="auto"/>
        <w:right w:val="none" w:sz="0" w:space="0" w:color="auto"/>
      </w:divBdr>
      <w:divsChild>
        <w:div w:id="1142113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ecretary@tennisnsw.com.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nnis.com.au/privacy"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tennisaust.sharepoint.com/sites/ACE/Creative%20Templates/1.%20Tennis/Tennis_Portrait_Option%201.dotx" TargetMode="External"/></Relationships>
</file>

<file path=word/theme/theme1.xml><?xml version="1.0" encoding="utf-8"?>
<a:theme xmlns:a="http://schemas.openxmlformats.org/drawingml/2006/main" name="TA_TTC">
  <a:themeElements>
    <a:clrScheme name="Tennis Rebrand colours">
      <a:dk1>
        <a:srgbClr val="001F3C"/>
      </a:dk1>
      <a:lt1>
        <a:srgbClr val="FFFFFF"/>
      </a:lt1>
      <a:dk2>
        <a:srgbClr val="001F3C"/>
      </a:dk2>
      <a:lt2>
        <a:srgbClr val="AABBCD"/>
      </a:lt2>
      <a:accent1>
        <a:srgbClr val="0A6DFF"/>
      </a:accent1>
      <a:accent2>
        <a:srgbClr val="12E8FF"/>
      </a:accent2>
      <a:accent3>
        <a:srgbClr val="30D80C"/>
      </a:accent3>
      <a:accent4>
        <a:srgbClr val="FFCB2B"/>
      </a:accent4>
      <a:accent5>
        <a:srgbClr val="FF8000"/>
      </a:accent5>
      <a:accent6>
        <a:srgbClr val="FE005A"/>
      </a:accent6>
      <a:hlink>
        <a:srgbClr val="096DFF"/>
      </a:hlink>
      <a:folHlink>
        <a:srgbClr val="096D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A_TTC" id="{49C995D0-C6F5-2048-9FCB-09B4D72D6F6C}" vid="{AC41BB1E-C9B0-1543-A7E6-337EE90FCB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0c94ebd-0659-47f0-a021-e828de1f5adb" xsi:nil="true"/>
    <lcf76f155ced4ddcb4097134ff3c332f xmlns="ac2648a7-ff49-492e-baf2-b55518436b98">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4F89CC75022743A33F3408674CF67B" ma:contentTypeVersion="14" ma:contentTypeDescription="Create a new document." ma:contentTypeScope="" ma:versionID="603a10a6a7c45c0bb14c43e5b25da266">
  <xsd:schema xmlns:xsd="http://www.w3.org/2001/XMLSchema" xmlns:xs="http://www.w3.org/2001/XMLSchema" xmlns:p="http://schemas.microsoft.com/office/2006/metadata/properties" xmlns:ns1="http://schemas.microsoft.com/sharepoint/v3" xmlns:ns2="ac2648a7-ff49-492e-baf2-b55518436b98" xmlns:ns3="30c94ebd-0659-47f0-a021-e828de1f5adb" targetNamespace="http://schemas.microsoft.com/office/2006/metadata/properties" ma:root="true" ma:fieldsID="0e6d63a58dcef941ab867eb6ec6abc1c" ns1:_="" ns2:_="" ns3:_="">
    <xsd:import namespace="http://schemas.microsoft.com/sharepoint/v3"/>
    <xsd:import namespace="ac2648a7-ff49-492e-baf2-b55518436b98"/>
    <xsd:import namespace="30c94ebd-0659-47f0-a021-e828de1f5a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648a7-ff49-492e-baf2-b5551843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07c5048-4fc9-40ce-b3d7-a52f57abbb0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c94ebd-0659-47f0-a021-e828de1f5ad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af34b3a-2568-4d77-aa5c-511a70fbddfd}" ma:internalName="TaxCatchAll" ma:showField="CatchAllData" ma:web="30c94ebd-0659-47f0-a021-e828de1f5a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3A1EBF-D0DB-4240-BDC6-DF1A190CF5A1}">
  <ds:schemaRefs>
    <ds:schemaRef ds:uri="http://schemas.microsoft.com/office/2006/metadata/properties"/>
    <ds:schemaRef ds:uri="http://schemas.microsoft.com/office/infopath/2007/PartnerControls"/>
    <ds:schemaRef ds:uri="http://schemas.microsoft.com/sharepoint/v3"/>
    <ds:schemaRef ds:uri="30c94ebd-0659-47f0-a021-e828de1f5adb"/>
    <ds:schemaRef ds:uri="ac2648a7-ff49-492e-baf2-b55518436b98"/>
  </ds:schemaRefs>
</ds:datastoreItem>
</file>

<file path=customXml/itemProps2.xml><?xml version="1.0" encoding="utf-8"?>
<ds:datastoreItem xmlns:ds="http://schemas.openxmlformats.org/officeDocument/2006/customXml" ds:itemID="{A737FF13-4489-4136-99D3-DB89B94E1965}">
  <ds:schemaRefs>
    <ds:schemaRef ds:uri="http://schemas.microsoft.com/sharepoint/v3/contenttype/forms"/>
  </ds:schemaRefs>
</ds:datastoreItem>
</file>

<file path=customXml/itemProps3.xml><?xml version="1.0" encoding="utf-8"?>
<ds:datastoreItem xmlns:ds="http://schemas.openxmlformats.org/officeDocument/2006/customXml" ds:itemID="{911EFA4B-D6BB-F448-BDEF-B3BF27B5F3FF}">
  <ds:schemaRefs>
    <ds:schemaRef ds:uri="http://schemas.openxmlformats.org/officeDocument/2006/bibliography"/>
  </ds:schemaRefs>
</ds:datastoreItem>
</file>

<file path=customXml/itemProps4.xml><?xml version="1.0" encoding="utf-8"?>
<ds:datastoreItem xmlns:ds="http://schemas.openxmlformats.org/officeDocument/2006/customXml" ds:itemID="{781D29BA-1C9E-42FD-89CA-59A2194AE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2648a7-ff49-492e-baf2-b55518436b98"/>
    <ds:schemaRef ds:uri="30c94ebd-0659-47f0-a021-e828de1f5a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Tennis_Portrait_Option%201</Template>
  <TotalTime>18</TotalTime>
  <Pages>5</Pages>
  <Words>741</Words>
  <Characters>4229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de Ridder</dc:creator>
  <cp:keywords/>
  <dc:description/>
  <cp:lastModifiedBy>Matt Allen</cp:lastModifiedBy>
  <cp:revision>19</cp:revision>
  <cp:lastPrinted>2025-08-19T07:30:00Z</cp:lastPrinted>
  <dcterms:created xsi:type="dcterms:W3CDTF">2025-05-06T04:14:00Z</dcterms:created>
  <dcterms:modified xsi:type="dcterms:W3CDTF">2025-08-19T07:30:00Z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309600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ContentTypeId">
    <vt:lpwstr>0x010100F74F89CC75022743A33F3408674CF67B</vt:lpwstr>
  </property>
</Properties>
</file>